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51D" w:rsidRDefault="005C351D" w:rsidP="00D46A34">
      <w:pPr>
        <w:pStyle w:val="OZNPROJEKTUwskazaniedatylubwersjiprojektu"/>
      </w:pPr>
    </w:p>
    <w:p w:rsidR="00B66AA3" w:rsidRDefault="00B66AA3" w:rsidP="00D46A34">
      <w:pPr>
        <w:pStyle w:val="OZNPROJEKTUwskazaniedatylubwersjiprojektu"/>
      </w:pPr>
    </w:p>
    <w:p w:rsidR="00D46A34" w:rsidRPr="00E63261" w:rsidRDefault="00D46A34" w:rsidP="00D46A34">
      <w:pPr>
        <w:pStyle w:val="OZNPROJEKTUwskazaniedatylubwersjiprojektu"/>
      </w:pPr>
      <w:r w:rsidRPr="00E63261">
        <w:t>Egz. Nr …</w:t>
      </w:r>
      <w:r w:rsidR="00B66AA3" w:rsidRPr="00E63261">
        <w:t>..</w:t>
      </w:r>
    </w:p>
    <w:p w:rsidR="00D46A34" w:rsidRPr="00E63261" w:rsidRDefault="00D46A34" w:rsidP="00D46A34">
      <w:pPr>
        <w:pStyle w:val="TYTDZPRZEDMprzedmiotregulacjitytuulubdziau"/>
      </w:pPr>
      <w:r w:rsidRPr="00E63261">
        <w:t xml:space="preserve">UMOWA </w:t>
      </w:r>
      <w:r w:rsidR="00FC648E" w:rsidRPr="00E63261">
        <w:t>n</w:t>
      </w:r>
      <w:r w:rsidRPr="00E63261">
        <w:t xml:space="preserve">r </w:t>
      </w:r>
      <w:r w:rsidR="00785AA5" w:rsidRPr="00E63261">
        <w:t>DPP-WNP.077</w:t>
      </w:r>
      <w:r w:rsidR="00C548CF" w:rsidRPr="00E63261">
        <w:t>3</w:t>
      </w:r>
      <w:r w:rsidR="00785AA5" w:rsidRPr="00E63261">
        <w:t>.</w:t>
      </w:r>
      <w:r w:rsidR="00C548CF" w:rsidRPr="00E63261">
        <w:t>3</w:t>
      </w:r>
      <w:r w:rsidR="00785AA5" w:rsidRPr="00E63261">
        <w:t>.</w:t>
      </w:r>
      <w:r w:rsidR="00554CE5" w:rsidRPr="00E63261">
        <w:t>1</w:t>
      </w:r>
      <w:r w:rsidR="004D489B" w:rsidRPr="00E63261">
        <w:t>3</w:t>
      </w:r>
      <w:r w:rsidR="00DE3142" w:rsidRPr="00E63261">
        <w:t>9</w:t>
      </w:r>
      <w:r w:rsidR="00785AA5" w:rsidRPr="00E63261">
        <w:t>.202</w:t>
      </w:r>
      <w:r w:rsidR="00C548CF" w:rsidRPr="00E63261">
        <w:t>6</w:t>
      </w:r>
      <w:r w:rsidRPr="00E63261">
        <w:t xml:space="preserve"> </w:t>
      </w:r>
    </w:p>
    <w:p w:rsidR="00D46A34" w:rsidRPr="00E63261" w:rsidRDefault="00D46A34" w:rsidP="00D46A34">
      <w:pPr>
        <w:pStyle w:val="TYTDZPRZEDMprzedmiotregulacjitytuulubdziau"/>
      </w:pPr>
      <w:r w:rsidRPr="00E63261">
        <w:t xml:space="preserve">o udzielenie dotacji celowej </w:t>
      </w:r>
    </w:p>
    <w:p w:rsidR="00D46A34" w:rsidRPr="00E63261" w:rsidRDefault="00D46A34" w:rsidP="00D46A34">
      <w:pPr>
        <w:pStyle w:val="DATAAKTUdatauchwalenialubwydaniaaktu"/>
      </w:pPr>
      <w:r w:rsidRPr="00E63261">
        <w:t>zawarta w dniu ………..…</w:t>
      </w:r>
      <w:r w:rsidR="00A76D3F" w:rsidRPr="00E63261">
        <w:t>……………….</w:t>
      </w:r>
      <w:r w:rsidRPr="00E63261">
        <w:t>……. 2026 roku w Warszawie pomiędzy:</w:t>
      </w:r>
    </w:p>
    <w:p w:rsidR="00D46A34" w:rsidRPr="00E63261" w:rsidRDefault="00D46A34" w:rsidP="00D81C1D">
      <w:pPr>
        <w:pStyle w:val="NIEARTTEKSTtekstnieartykuowanynppodstprawnarozplubpreambua"/>
        <w:ind w:firstLine="0"/>
      </w:pPr>
      <w:r w:rsidRPr="00E63261">
        <w:rPr>
          <w:rStyle w:val="Ppogrubienie"/>
        </w:rPr>
        <w:t>DYSPONENTEM</w:t>
      </w:r>
      <w:r w:rsidRPr="00E63261">
        <w:t xml:space="preserve"> </w:t>
      </w:r>
      <w:r w:rsidR="00B21C07" w:rsidRPr="00E63261">
        <w:t>–</w:t>
      </w:r>
      <w:r w:rsidRPr="00E63261">
        <w:t xml:space="preserve"> Ministr</w:t>
      </w:r>
      <w:r w:rsidR="002B3D2A" w:rsidRPr="00E63261">
        <w:t>em</w:t>
      </w:r>
      <w:r w:rsidR="00B21C07" w:rsidRPr="00E63261">
        <w:t xml:space="preserve"> </w:t>
      </w:r>
      <w:r w:rsidRPr="00E63261">
        <w:t>Spraw Wewnętrznych i Administracji z siedzibą w Warszawie (02-591), ul. Stefana Bato</w:t>
      </w:r>
      <w:r w:rsidR="007C5034" w:rsidRPr="00E63261">
        <w:t>rego 5, NIP: 5214004558</w:t>
      </w:r>
      <w:r w:rsidR="00A76D3F" w:rsidRPr="00E63261">
        <w:t>,</w:t>
      </w:r>
      <w:r w:rsidR="007C5034" w:rsidRPr="00E63261">
        <w:t xml:space="preserve"> REGON: </w:t>
      </w:r>
      <w:r w:rsidRPr="00E63261">
        <w:t>524384845, w którego imieniu, na podstawie</w:t>
      </w:r>
      <w:r w:rsidR="007C5034" w:rsidRPr="00E63261">
        <w:t xml:space="preserve"> pełnomocnictwa Ministra Spraw Wewnętrznych i Administracji </w:t>
      </w:r>
      <w:r w:rsidR="00ED557F" w:rsidRPr="00E63261">
        <w:br/>
      </w:r>
      <w:r w:rsidR="00B21C07" w:rsidRPr="00E63261">
        <w:t>nr </w:t>
      </w:r>
      <w:r w:rsidR="000D25AA" w:rsidRPr="000D25AA">
        <w:t>DP-WPP.0113.37(1).2026.MD z dnia 21 maja 2026 r.</w:t>
      </w:r>
      <w:r w:rsidRPr="00E63261">
        <w:t xml:space="preserve">, </w:t>
      </w:r>
      <w:r w:rsidR="009843C2" w:rsidRPr="00E63261">
        <w:t>działa</w:t>
      </w:r>
      <w:r w:rsidR="006F1747" w:rsidRPr="00E63261">
        <w:t xml:space="preserve"> </w:t>
      </w:r>
      <w:r w:rsidR="00ED557F" w:rsidRPr="00E63261">
        <w:t>Pan Mariusz Cichomski</w:t>
      </w:r>
      <w:r w:rsidR="007C5034" w:rsidRPr="00E63261">
        <w:t xml:space="preserve"> </w:t>
      </w:r>
      <w:r w:rsidR="005D40CD" w:rsidRPr="00E63261">
        <w:t>–</w:t>
      </w:r>
      <w:r w:rsidR="007C5034" w:rsidRPr="00E63261">
        <w:t xml:space="preserve"> Zastępc</w:t>
      </w:r>
      <w:r w:rsidR="001C4A34" w:rsidRPr="00E63261">
        <w:t>a</w:t>
      </w:r>
      <w:r w:rsidR="005D40CD" w:rsidRPr="00E63261">
        <w:t xml:space="preserve"> </w:t>
      </w:r>
      <w:r w:rsidR="007C5034" w:rsidRPr="00E63261">
        <w:t>Dyrektora Departamentu Porządku Publicznego MSWiA</w:t>
      </w:r>
      <w:r w:rsidRPr="00E63261">
        <w:t>,</w:t>
      </w:r>
    </w:p>
    <w:p w:rsidR="00D46A34" w:rsidRPr="00E63261" w:rsidRDefault="00D46A34" w:rsidP="007C5034">
      <w:r w:rsidRPr="00E63261">
        <w:t>a</w:t>
      </w:r>
    </w:p>
    <w:p w:rsidR="00D46A34" w:rsidRPr="00E63261" w:rsidRDefault="00D46A34" w:rsidP="00C548CF">
      <w:pPr>
        <w:pStyle w:val="NIEARTTEKSTtekstnieartykuowanynppodstprawnarozplubpreambua"/>
        <w:ind w:firstLine="0"/>
      </w:pPr>
      <w:r w:rsidRPr="00E63261">
        <w:rPr>
          <w:rStyle w:val="Ppogrubienie"/>
          <w:bCs w:val="0"/>
        </w:rPr>
        <w:t>BENEFICJENTEM</w:t>
      </w:r>
      <w:r w:rsidRPr="00E63261">
        <w:rPr>
          <w:bCs w:val="0"/>
        </w:rPr>
        <w:t xml:space="preserve"> –</w:t>
      </w:r>
      <w:r w:rsidR="00C548CF" w:rsidRPr="00E63261">
        <w:rPr>
          <w:bCs w:val="0"/>
        </w:rPr>
        <w:t xml:space="preserve"> </w:t>
      </w:r>
      <w:r w:rsidR="00DE3142" w:rsidRPr="00E63261">
        <w:rPr>
          <w:bCs w:val="0"/>
        </w:rPr>
        <w:t xml:space="preserve">Województwo </w:t>
      </w:r>
      <w:r w:rsidR="00FD2D2C" w:rsidRPr="00E63261">
        <w:rPr>
          <w:bCs w:val="0"/>
        </w:rPr>
        <w:t>Śląskie</w:t>
      </w:r>
      <w:r w:rsidR="007C5034" w:rsidRPr="00E63261">
        <w:rPr>
          <w:bCs w:val="0"/>
        </w:rPr>
        <w:t>,</w:t>
      </w:r>
      <w:r w:rsidRPr="00E63261">
        <w:rPr>
          <w:bCs w:val="0"/>
        </w:rPr>
        <w:t xml:space="preserve"> z siedzibą w</w:t>
      </w:r>
      <w:r w:rsidR="00DE3142" w:rsidRPr="00E63261">
        <w:rPr>
          <w:bCs w:val="0"/>
        </w:rPr>
        <w:t xml:space="preserve"> Katowicach</w:t>
      </w:r>
      <w:r w:rsidR="00785AA5" w:rsidRPr="00E63261">
        <w:rPr>
          <w:bCs w:val="0"/>
        </w:rPr>
        <w:t xml:space="preserve"> </w:t>
      </w:r>
      <w:r w:rsidR="00C548CF" w:rsidRPr="00E63261">
        <w:rPr>
          <w:bCs w:val="0"/>
        </w:rPr>
        <w:t>(</w:t>
      </w:r>
      <w:r w:rsidR="00DE3142" w:rsidRPr="00E63261">
        <w:rPr>
          <w:bCs w:val="0"/>
        </w:rPr>
        <w:t>40</w:t>
      </w:r>
      <w:r w:rsidR="00127BD7" w:rsidRPr="00E63261">
        <w:rPr>
          <w:bCs w:val="0"/>
        </w:rPr>
        <w:t>-</w:t>
      </w:r>
      <w:r w:rsidR="00DE3142" w:rsidRPr="00E63261">
        <w:rPr>
          <w:bCs w:val="0"/>
        </w:rPr>
        <w:t>037</w:t>
      </w:r>
      <w:r w:rsidR="00C548CF" w:rsidRPr="00E63261">
        <w:rPr>
          <w:bCs w:val="0"/>
        </w:rPr>
        <w:t>)</w:t>
      </w:r>
      <w:r w:rsidR="00785AA5" w:rsidRPr="00E63261">
        <w:rPr>
          <w:bCs w:val="0"/>
        </w:rPr>
        <w:t xml:space="preserve"> </w:t>
      </w:r>
      <w:r w:rsidR="00DE3142" w:rsidRPr="00E63261">
        <w:rPr>
          <w:bCs w:val="0"/>
        </w:rPr>
        <w:t>ul. Juliusza Ligonia 46</w:t>
      </w:r>
      <w:r w:rsidRPr="00E63261">
        <w:rPr>
          <w:bCs w:val="0"/>
        </w:rPr>
        <w:t xml:space="preserve"> – organem prowadzącym</w:t>
      </w:r>
      <w:r w:rsidR="00A25125" w:rsidRPr="00E63261">
        <w:rPr>
          <w:bCs w:val="0"/>
        </w:rPr>
        <w:t>, który na podstawie decyzji M</w:t>
      </w:r>
      <w:r w:rsidR="006F1747" w:rsidRPr="00E63261">
        <w:rPr>
          <w:bCs w:val="0"/>
        </w:rPr>
        <w:t xml:space="preserve">inistra </w:t>
      </w:r>
      <w:r w:rsidR="00A25125" w:rsidRPr="00E63261">
        <w:rPr>
          <w:bCs w:val="0"/>
        </w:rPr>
        <w:t>S</w:t>
      </w:r>
      <w:r w:rsidR="006F1747" w:rsidRPr="00E63261">
        <w:rPr>
          <w:bCs w:val="0"/>
        </w:rPr>
        <w:t xml:space="preserve">praw </w:t>
      </w:r>
      <w:r w:rsidR="00A25125" w:rsidRPr="00E63261">
        <w:rPr>
          <w:bCs w:val="0"/>
        </w:rPr>
        <w:t>W</w:t>
      </w:r>
      <w:r w:rsidR="006F1747" w:rsidRPr="00E63261">
        <w:rPr>
          <w:bCs w:val="0"/>
        </w:rPr>
        <w:t xml:space="preserve">ewnętrznych </w:t>
      </w:r>
      <w:r w:rsidR="00A25125" w:rsidRPr="00E63261">
        <w:rPr>
          <w:bCs w:val="0"/>
        </w:rPr>
        <w:t>i</w:t>
      </w:r>
      <w:r w:rsidR="006F1747" w:rsidRPr="00E63261">
        <w:rPr>
          <w:bCs w:val="0"/>
        </w:rPr>
        <w:t xml:space="preserve"> </w:t>
      </w:r>
      <w:r w:rsidR="00A25125" w:rsidRPr="00E63261">
        <w:rPr>
          <w:bCs w:val="0"/>
        </w:rPr>
        <w:t>A</w:t>
      </w:r>
      <w:r w:rsidR="006F1747" w:rsidRPr="00E63261">
        <w:rPr>
          <w:bCs w:val="0"/>
        </w:rPr>
        <w:t>dministracji</w:t>
      </w:r>
      <w:r w:rsidR="00A25125" w:rsidRPr="00E63261">
        <w:t xml:space="preserve"> z</w:t>
      </w:r>
      <w:r w:rsidR="00C548CF" w:rsidRPr="00E63261">
        <w:t> </w:t>
      </w:r>
      <w:r w:rsidR="00DE3142" w:rsidRPr="00E63261">
        <w:t>20 maja</w:t>
      </w:r>
      <w:r w:rsidR="00055AF0" w:rsidRPr="00E63261">
        <w:t xml:space="preserve"> 2025 r.</w:t>
      </w:r>
      <w:r w:rsidR="006F1747" w:rsidRPr="00E63261">
        <w:t xml:space="preserve"> </w:t>
      </w:r>
      <w:r w:rsidR="00A25125" w:rsidRPr="00E63261">
        <w:t>znak</w:t>
      </w:r>
      <w:r w:rsidR="006F1747" w:rsidRPr="00E63261">
        <w:t xml:space="preserve"> </w:t>
      </w:r>
      <w:r w:rsidR="00055AF0" w:rsidRPr="00E63261">
        <w:t>DPP-WNP.0272.</w:t>
      </w:r>
      <w:r w:rsidR="00DE3142" w:rsidRPr="00E63261">
        <w:t>66</w:t>
      </w:r>
      <w:r w:rsidR="00055AF0" w:rsidRPr="00E63261">
        <w:t>.2025.</w:t>
      </w:r>
      <w:r w:rsidR="00127BD7" w:rsidRPr="00E63261">
        <w:t>GO</w:t>
      </w:r>
      <w:r w:rsidR="00E63261" w:rsidRPr="00E63261">
        <w:t xml:space="preserve"> </w:t>
      </w:r>
      <w:r w:rsidR="00A25125" w:rsidRPr="00E63261">
        <w:rPr>
          <w:bCs w:val="0"/>
        </w:rPr>
        <w:t>otrzymał zezwolenie</w:t>
      </w:r>
      <w:r w:rsidR="00A10618" w:rsidRPr="00E63261">
        <w:rPr>
          <w:bCs w:val="0"/>
        </w:rPr>
        <w:t xml:space="preserve"> / </w:t>
      </w:r>
      <w:r w:rsidR="00A10618" w:rsidRPr="00E63261">
        <w:rPr>
          <w:bCs w:val="0"/>
          <w:strike/>
        </w:rPr>
        <w:t>zezwolenia</w:t>
      </w:r>
      <w:r w:rsidR="00A10618" w:rsidRPr="00E63261">
        <w:rPr>
          <w:bCs w:val="0"/>
        </w:rPr>
        <w:t>*</w:t>
      </w:r>
      <w:r w:rsidR="00A25125" w:rsidRPr="00E63261">
        <w:rPr>
          <w:bCs w:val="0"/>
        </w:rPr>
        <w:t xml:space="preserve"> na utworzenie </w:t>
      </w:r>
      <w:r w:rsidR="00DE3142" w:rsidRPr="00E63261">
        <w:rPr>
          <w:bCs w:val="0"/>
        </w:rPr>
        <w:t xml:space="preserve">dwóch </w:t>
      </w:r>
      <w:r w:rsidR="006F1747" w:rsidRPr="00E63261">
        <w:rPr>
          <w:bCs w:val="0"/>
        </w:rPr>
        <w:t>oddział</w:t>
      </w:r>
      <w:r w:rsidR="00DE3142" w:rsidRPr="00E63261">
        <w:rPr>
          <w:bCs w:val="0"/>
        </w:rPr>
        <w:t>ów</w:t>
      </w:r>
      <w:r w:rsidR="006F1747" w:rsidRPr="00E63261">
        <w:rPr>
          <w:bCs w:val="0"/>
        </w:rPr>
        <w:t xml:space="preserve"> o profilu mundurowym</w:t>
      </w:r>
      <w:r w:rsidRPr="00E63261">
        <w:rPr>
          <w:bCs w:val="0"/>
        </w:rPr>
        <w:t xml:space="preserve"> </w:t>
      </w:r>
      <w:r w:rsidR="00A25125" w:rsidRPr="00E63261">
        <w:rPr>
          <w:bCs w:val="0"/>
        </w:rPr>
        <w:t xml:space="preserve">w </w:t>
      </w:r>
      <w:r w:rsidRPr="00E63261">
        <w:rPr>
          <w:bCs w:val="0"/>
        </w:rPr>
        <w:t>szko</w:t>
      </w:r>
      <w:r w:rsidR="00A25125" w:rsidRPr="00E63261">
        <w:rPr>
          <w:bCs w:val="0"/>
        </w:rPr>
        <w:t>le</w:t>
      </w:r>
      <w:r w:rsidR="00A10618" w:rsidRPr="00E63261">
        <w:rPr>
          <w:bCs w:val="0"/>
        </w:rPr>
        <w:t xml:space="preserve"> / </w:t>
      </w:r>
      <w:r w:rsidR="00A10618" w:rsidRPr="00E63261">
        <w:rPr>
          <w:bCs w:val="0"/>
          <w:strike/>
        </w:rPr>
        <w:t>szkołach</w:t>
      </w:r>
      <w:r w:rsidR="00A10618" w:rsidRPr="00E63261">
        <w:rPr>
          <w:bCs w:val="0"/>
        </w:rPr>
        <w:t>*</w:t>
      </w:r>
      <w:r w:rsidRPr="00E63261">
        <w:rPr>
          <w:bCs w:val="0"/>
        </w:rPr>
        <w:t xml:space="preserve"> pod nazwą</w:t>
      </w:r>
      <w:r w:rsidR="00A76D3F" w:rsidRPr="00E63261">
        <w:rPr>
          <w:bCs w:val="0"/>
        </w:rPr>
        <w:t>:</w:t>
      </w:r>
      <w:r w:rsidR="00C548CF" w:rsidRPr="00E63261">
        <w:rPr>
          <w:bCs w:val="0"/>
        </w:rPr>
        <w:t xml:space="preserve"> </w:t>
      </w:r>
      <w:r w:rsidR="00DE3142" w:rsidRPr="00E63261">
        <w:t>Liceum Ogólnokształcącym Mistrzostwa Sportowego w Zespole Szkół Ogólnokształcących Mistrzostwa Sportowego im. Janus</w:t>
      </w:r>
      <w:r w:rsidR="00E63261" w:rsidRPr="00E63261">
        <w:t>za Kusocińskiego w Raciborzu, z </w:t>
      </w:r>
      <w:r w:rsidR="00DE3142" w:rsidRPr="00E63261">
        <w:t>siedzibą: ul. Kozielska 19, 47-400 Racibórz</w:t>
      </w:r>
      <w:r w:rsidR="00127BD7" w:rsidRPr="00E63261">
        <w:t>,</w:t>
      </w:r>
    </w:p>
    <w:p w:rsidR="00D46A34" w:rsidRPr="00E63261" w:rsidRDefault="00D46A34" w:rsidP="00D46A34">
      <w:r w:rsidRPr="00E63261">
        <w:t>Osoby reprezentujące BENEFICJENTA:</w:t>
      </w:r>
    </w:p>
    <w:p w:rsidR="00D46A34" w:rsidRPr="00E63261" w:rsidRDefault="00D46A34" w:rsidP="00F03D5F">
      <w:pPr>
        <w:pStyle w:val="NIEARTTEKSTtekstnieartykuowanynppodstprawnarozplubpreambua"/>
        <w:ind w:firstLine="0"/>
        <w:rPr>
          <w:bCs w:val="0"/>
        </w:rPr>
      </w:pPr>
      <w:r w:rsidRPr="00E63261">
        <w:rPr>
          <w:bCs w:val="0"/>
        </w:rPr>
        <w:t>Pan/</w:t>
      </w:r>
      <w:r w:rsidRPr="00E63261">
        <w:rPr>
          <w:bCs w:val="0"/>
          <w:strike/>
        </w:rPr>
        <w:t>Pani</w:t>
      </w:r>
      <w:r w:rsidR="00D7320C" w:rsidRPr="00E63261">
        <w:rPr>
          <w:bCs w:val="0"/>
        </w:rPr>
        <w:t xml:space="preserve"> </w:t>
      </w:r>
      <w:r w:rsidR="00DE3142" w:rsidRPr="00E63261">
        <w:rPr>
          <w:bCs w:val="0"/>
        </w:rPr>
        <w:t>Rafał</w:t>
      </w:r>
      <w:r w:rsidR="003E7B46" w:rsidRPr="00E63261">
        <w:rPr>
          <w:bCs w:val="0"/>
        </w:rPr>
        <w:t xml:space="preserve"> </w:t>
      </w:r>
      <w:r w:rsidR="00DE3142" w:rsidRPr="00E63261">
        <w:rPr>
          <w:bCs w:val="0"/>
        </w:rPr>
        <w:t>Adamczyk</w:t>
      </w:r>
      <w:r w:rsidR="00431334" w:rsidRPr="00E63261">
        <w:rPr>
          <w:bCs w:val="0"/>
        </w:rPr>
        <w:t xml:space="preserve"> </w:t>
      </w:r>
      <w:r w:rsidRPr="00E63261">
        <w:rPr>
          <w:bCs w:val="0"/>
        </w:rPr>
        <w:t xml:space="preserve">– </w:t>
      </w:r>
      <w:r w:rsidR="00DE3142" w:rsidRPr="00E63261">
        <w:rPr>
          <w:bCs w:val="0"/>
        </w:rPr>
        <w:t>Członek Zarządu Województwa Śląskiego</w:t>
      </w:r>
      <w:r w:rsidRPr="00E63261">
        <w:rPr>
          <w:bCs w:val="0"/>
        </w:rPr>
        <w:t>, na podstawie</w:t>
      </w:r>
      <w:r w:rsidR="00FD2D2C" w:rsidRPr="00E63261">
        <w:rPr>
          <w:bCs w:val="0"/>
        </w:rPr>
        <w:t xml:space="preserve"> uchwały nr VII/1/5/2024 Sejmiku Województwa Śląskiego z dnia 6 maja 2024 r. w sprawie wyboru Członków Zarządu Województwa Śląskiego</w:t>
      </w:r>
      <w:r w:rsidR="00D7320C" w:rsidRPr="00E63261">
        <w:rPr>
          <w:bCs w:val="0"/>
        </w:rPr>
        <w:t xml:space="preserve"> </w:t>
      </w:r>
      <w:r w:rsidRPr="00E63261">
        <w:rPr>
          <w:bCs w:val="0"/>
        </w:rPr>
        <w:t>(będąc</w:t>
      </w:r>
      <w:r w:rsidR="007A5738" w:rsidRPr="00E63261">
        <w:rPr>
          <w:bCs w:val="0"/>
        </w:rPr>
        <w:t>ej</w:t>
      </w:r>
      <w:r w:rsidRPr="00E63261">
        <w:rPr>
          <w:bCs w:val="0"/>
        </w:rPr>
        <w:t xml:space="preserve"> załącznik</w:t>
      </w:r>
      <w:r w:rsidR="007A5738" w:rsidRPr="00E63261">
        <w:rPr>
          <w:bCs w:val="0"/>
        </w:rPr>
        <w:t>iem</w:t>
      </w:r>
      <w:r w:rsidRPr="00E63261">
        <w:rPr>
          <w:bCs w:val="0"/>
        </w:rPr>
        <w:t xml:space="preserve"> nr </w:t>
      </w:r>
      <w:r w:rsidR="00602DEC" w:rsidRPr="00E63261">
        <w:rPr>
          <w:bCs w:val="0"/>
        </w:rPr>
        <w:t>1</w:t>
      </w:r>
      <w:r w:rsidR="00640EE4" w:rsidRPr="00E63261">
        <w:rPr>
          <w:bCs w:val="0"/>
        </w:rPr>
        <w:t xml:space="preserve"> </w:t>
      </w:r>
      <w:r w:rsidR="007A5738" w:rsidRPr="00E63261">
        <w:rPr>
          <w:bCs w:val="0"/>
        </w:rPr>
        <w:t>do umowy</w:t>
      </w:r>
      <w:r w:rsidRPr="00E63261">
        <w:rPr>
          <w:bCs w:val="0"/>
        </w:rPr>
        <w:t>),</w:t>
      </w:r>
    </w:p>
    <w:p w:rsidR="00D46A34" w:rsidRPr="00E63261" w:rsidRDefault="00D46A34" w:rsidP="00F03D5F">
      <w:pPr>
        <w:pStyle w:val="NIEARTTEKSTtekstnieartykuowanynppodstprawnarozplubpreambua"/>
        <w:ind w:firstLine="0"/>
        <w:rPr>
          <w:bCs w:val="0"/>
        </w:rPr>
      </w:pPr>
      <w:r w:rsidRPr="00A92994">
        <w:rPr>
          <w:bCs w:val="0"/>
        </w:rPr>
        <w:t>Pan</w:t>
      </w:r>
      <w:r w:rsidRPr="00E63261">
        <w:rPr>
          <w:bCs w:val="0"/>
        </w:rPr>
        <w:t>/</w:t>
      </w:r>
      <w:r w:rsidRPr="00A92994">
        <w:rPr>
          <w:bCs w:val="0"/>
          <w:strike/>
        </w:rPr>
        <w:t>Pan</w:t>
      </w:r>
      <w:r w:rsidR="00A92994" w:rsidRPr="00A92994">
        <w:rPr>
          <w:bCs w:val="0"/>
          <w:strike/>
        </w:rPr>
        <w:t>i</w:t>
      </w:r>
      <w:r w:rsidRPr="00E63261">
        <w:rPr>
          <w:bCs w:val="0"/>
        </w:rPr>
        <w:t xml:space="preserve"> </w:t>
      </w:r>
      <w:r w:rsidR="00FA200C">
        <w:rPr>
          <w:bCs w:val="0"/>
        </w:rPr>
        <w:t>Waldemar</w:t>
      </w:r>
      <w:r w:rsidR="00DE3142" w:rsidRPr="00E63261">
        <w:rPr>
          <w:bCs w:val="0"/>
        </w:rPr>
        <w:t xml:space="preserve"> Boj</w:t>
      </w:r>
      <w:r w:rsidR="00FA200C">
        <w:rPr>
          <w:bCs w:val="0"/>
        </w:rPr>
        <w:t>arun</w:t>
      </w:r>
      <w:r w:rsidRPr="00E63261">
        <w:rPr>
          <w:bCs w:val="0"/>
        </w:rPr>
        <w:t xml:space="preserve"> – </w:t>
      </w:r>
      <w:r w:rsidR="00DE3142" w:rsidRPr="00E63261">
        <w:rPr>
          <w:bCs w:val="0"/>
        </w:rPr>
        <w:t>Członek Zarządu Województwa Śląskiego</w:t>
      </w:r>
      <w:r w:rsidRPr="00E63261">
        <w:rPr>
          <w:bCs w:val="0"/>
        </w:rPr>
        <w:t>, na podstawie</w:t>
      </w:r>
      <w:r w:rsidR="00227515" w:rsidRPr="00E63261">
        <w:rPr>
          <w:bCs w:val="0"/>
        </w:rPr>
        <w:t xml:space="preserve"> uchwały nr VII/</w:t>
      </w:r>
      <w:r w:rsidR="00FA200C">
        <w:rPr>
          <w:bCs w:val="0"/>
        </w:rPr>
        <w:t>26</w:t>
      </w:r>
      <w:r w:rsidR="00227515" w:rsidRPr="00E63261">
        <w:rPr>
          <w:bCs w:val="0"/>
        </w:rPr>
        <w:t>/</w:t>
      </w:r>
      <w:r w:rsidR="00FA200C">
        <w:rPr>
          <w:bCs w:val="0"/>
        </w:rPr>
        <w:t>4</w:t>
      </w:r>
      <w:r w:rsidR="00227515" w:rsidRPr="00E63261">
        <w:rPr>
          <w:bCs w:val="0"/>
        </w:rPr>
        <w:t>/202</w:t>
      </w:r>
      <w:r w:rsidR="00FA200C">
        <w:rPr>
          <w:bCs w:val="0"/>
        </w:rPr>
        <w:t>6</w:t>
      </w:r>
      <w:r w:rsidR="00227515" w:rsidRPr="00E63261">
        <w:rPr>
          <w:bCs w:val="0"/>
        </w:rPr>
        <w:t xml:space="preserve"> Sejmiku Województwa Śląskiego z dnia </w:t>
      </w:r>
      <w:r w:rsidR="00FA200C">
        <w:rPr>
          <w:bCs w:val="0"/>
        </w:rPr>
        <w:t>8</w:t>
      </w:r>
      <w:r w:rsidR="00227515" w:rsidRPr="00E63261">
        <w:rPr>
          <w:bCs w:val="0"/>
        </w:rPr>
        <w:t xml:space="preserve"> maja 202</w:t>
      </w:r>
      <w:r w:rsidR="00FA200C">
        <w:rPr>
          <w:bCs w:val="0"/>
        </w:rPr>
        <w:t>6</w:t>
      </w:r>
      <w:r w:rsidR="00227515" w:rsidRPr="00E63261">
        <w:rPr>
          <w:bCs w:val="0"/>
        </w:rPr>
        <w:t xml:space="preserve"> r. w sprawie</w:t>
      </w:r>
      <w:r w:rsidR="00A92994">
        <w:rPr>
          <w:bCs w:val="0"/>
        </w:rPr>
        <w:t>:</w:t>
      </w:r>
      <w:r w:rsidR="00227515" w:rsidRPr="00E63261">
        <w:rPr>
          <w:bCs w:val="0"/>
        </w:rPr>
        <w:t xml:space="preserve"> wyboru Członk</w:t>
      </w:r>
      <w:r w:rsidR="00203B06">
        <w:rPr>
          <w:bCs w:val="0"/>
        </w:rPr>
        <w:t>a</w:t>
      </w:r>
      <w:r w:rsidR="00227515" w:rsidRPr="00E63261">
        <w:rPr>
          <w:bCs w:val="0"/>
        </w:rPr>
        <w:t xml:space="preserve"> Zarządu Województwa Śląskiego</w:t>
      </w:r>
      <w:r w:rsidRPr="00E63261">
        <w:rPr>
          <w:bCs w:val="0"/>
        </w:rPr>
        <w:t xml:space="preserve"> (będąc</w:t>
      </w:r>
      <w:r w:rsidR="007A5738" w:rsidRPr="00E63261">
        <w:rPr>
          <w:bCs w:val="0"/>
        </w:rPr>
        <w:t>ej</w:t>
      </w:r>
      <w:r w:rsidRPr="00E63261">
        <w:rPr>
          <w:bCs w:val="0"/>
        </w:rPr>
        <w:t xml:space="preserve"> </w:t>
      </w:r>
      <w:r w:rsidR="00640EE4" w:rsidRPr="00E63261">
        <w:rPr>
          <w:bCs w:val="0"/>
        </w:rPr>
        <w:t>załącznik</w:t>
      </w:r>
      <w:r w:rsidR="007A5738" w:rsidRPr="00E63261">
        <w:rPr>
          <w:bCs w:val="0"/>
        </w:rPr>
        <w:t>iem</w:t>
      </w:r>
      <w:r w:rsidRPr="00E63261">
        <w:rPr>
          <w:bCs w:val="0"/>
        </w:rPr>
        <w:t xml:space="preserve"> nr </w:t>
      </w:r>
      <w:r w:rsidR="00FA200C">
        <w:rPr>
          <w:bCs w:val="0"/>
        </w:rPr>
        <w:t>2</w:t>
      </w:r>
      <w:r w:rsidR="00640EE4" w:rsidRPr="00E63261">
        <w:rPr>
          <w:bCs w:val="0"/>
        </w:rPr>
        <w:t xml:space="preserve"> </w:t>
      </w:r>
      <w:r w:rsidRPr="00E63261">
        <w:rPr>
          <w:bCs w:val="0"/>
        </w:rPr>
        <w:t>do</w:t>
      </w:r>
      <w:r w:rsidR="00602DEC" w:rsidRPr="00E63261">
        <w:rPr>
          <w:bCs w:val="0"/>
        </w:rPr>
        <w:t> </w:t>
      </w:r>
      <w:r w:rsidRPr="00E63261">
        <w:rPr>
          <w:bCs w:val="0"/>
        </w:rPr>
        <w:t>umowy).</w:t>
      </w:r>
    </w:p>
    <w:p w:rsidR="00227515" w:rsidRPr="00E63261" w:rsidRDefault="00227515" w:rsidP="00227515">
      <w:r w:rsidRPr="00E63261">
        <w:t>Kontrasygnata:</w:t>
      </w:r>
    </w:p>
    <w:p w:rsidR="00227515" w:rsidRPr="00E63261" w:rsidRDefault="00227515" w:rsidP="00227515">
      <w:pPr>
        <w:pStyle w:val="ARTartustawynprozporzdzenia"/>
        <w:ind w:firstLine="0"/>
      </w:pPr>
      <w:r w:rsidRPr="00E63261">
        <w:rPr>
          <w:strike/>
        </w:rPr>
        <w:t>Pan</w:t>
      </w:r>
      <w:r w:rsidRPr="00E63261">
        <w:t xml:space="preserve">/Pani Joanna Myszor – Dyrektor Departamentu Finansowego, na podstawie upoważnienia nr 5/2023 z dnia 27 lutego 2023 r. </w:t>
      </w:r>
      <w:r w:rsidR="00E63261" w:rsidRPr="00E63261">
        <w:t>udzielonego przez Skarbnika Województwa Śląskiego do </w:t>
      </w:r>
      <w:r w:rsidRPr="00E63261">
        <w:t xml:space="preserve">między innymi podpisywania umów zawieranych przez Województwo Śląskie (będącej załącznikiem nr </w:t>
      </w:r>
      <w:r w:rsidR="00FA200C">
        <w:rPr>
          <w:bCs/>
        </w:rPr>
        <w:t>3</w:t>
      </w:r>
      <w:r w:rsidRPr="00E63261">
        <w:t xml:space="preserve"> do umowy).</w:t>
      </w:r>
    </w:p>
    <w:p w:rsidR="00977DA6" w:rsidRPr="00E63261" w:rsidRDefault="00E72A1B" w:rsidP="00D46A34">
      <w:r w:rsidRPr="00E63261">
        <w:t xml:space="preserve">zwanymi dalej łącznie STRONAMI. </w:t>
      </w:r>
    </w:p>
    <w:p w:rsidR="00D46A34" w:rsidRPr="00E63261" w:rsidRDefault="00D46A34" w:rsidP="007374A0">
      <w:pPr>
        <w:pStyle w:val="ROZDZODDZPRZEDMprzedmiotregulacjirozdziauluboddziau"/>
      </w:pPr>
      <w:r w:rsidRPr="00E63261">
        <w:t>§</w:t>
      </w:r>
      <w:r w:rsidRPr="00E63261">
        <w:rPr>
          <w:rStyle w:val="Ppogrubienie"/>
          <w:b/>
        </w:rPr>
        <w:t> </w:t>
      </w:r>
      <w:r w:rsidRPr="00E63261">
        <w:t>1</w:t>
      </w:r>
      <w:r w:rsidR="007374A0" w:rsidRPr="00E63261">
        <w:rPr>
          <w:rStyle w:val="Ppogrubienie"/>
          <w:b/>
        </w:rPr>
        <w:br/>
      </w:r>
      <w:r w:rsidRPr="00E63261">
        <w:t>Cel i opis zadania, termin i sposób wykorzystania dotacji</w:t>
      </w:r>
    </w:p>
    <w:p w:rsidR="00D46A34" w:rsidRPr="00E63261" w:rsidRDefault="00D46A34" w:rsidP="00ED557F">
      <w:pPr>
        <w:pStyle w:val="USTustnpkodeksu"/>
      </w:pPr>
      <w:r w:rsidRPr="00E63261">
        <w:t xml:space="preserve">1. Niniejsza umowa jest szczególnym typem umowy, w której część postanowień nie może być dowolnie kształtowana przez </w:t>
      </w:r>
      <w:r w:rsidR="00ED557F" w:rsidRPr="00E63261">
        <w:t>STRONY</w:t>
      </w:r>
      <w:r w:rsidRPr="00E63261">
        <w:t xml:space="preserve">, gdyż wynikają wprost z przepisów </w:t>
      </w:r>
      <w:r w:rsidR="002B3D2A" w:rsidRPr="00E63261">
        <w:t xml:space="preserve">regulujących </w:t>
      </w:r>
      <w:r w:rsidRPr="00E63261">
        <w:t>wyda</w:t>
      </w:r>
      <w:r w:rsidR="007C5034" w:rsidRPr="00E63261">
        <w:t>tkowanie środków publicznych</w:t>
      </w:r>
      <w:r w:rsidR="005C2C5B" w:rsidRPr="00E63261">
        <w:t>, w tym przepisów rangi ustawy</w:t>
      </w:r>
      <w:r w:rsidR="007C5034" w:rsidRPr="00E63261">
        <w:t xml:space="preserve">. </w:t>
      </w:r>
      <w:r w:rsidR="00ED557F" w:rsidRPr="00E63261">
        <w:t>Do </w:t>
      </w:r>
      <w:r w:rsidR="005C2C5B" w:rsidRPr="00E63261">
        <w:t>postanowień umowy</w:t>
      </w:r>
      <w:r w:rsidRPr="00E63261">
        <w:t xml:space="preserve"> s</w:t>
      </w:r>
      <w:r w:rsidR="007C5034" w:rsidRPr="00E63261">
        <w:t xml:space="preserve">tosuje się w szczególności </w:t>
      </w:r>
      <w:r w:rsidR="005C2C5B" w:rsidRPr="00E63261">
        <w:t xml:space="preserve">przepisy </w:t>
      </w:r>
      <w:r w:rsidR="007C5034" w:rsidRPr="00E63261">
        <w:t>art. </w:t>
      </w:r>
      <w:r w:rsidR="00ED557F" w:rsidRPr="00E63261">
        <w:t>74a ust. 1 ustawy z dnia 27 </w:t>
      </w:r>
      <w:r w:rsidRPr="00E63261">
        <w:t>października 2017</w:t>
      </w:r>
      <w:r w:rsidR="007C5034" w:rsidRPr="00E63261">
        <w:t> </w:t>
      </w:r>
      <w:r w:rsidRPr="00E63261">
        <w:t>r. o</w:t>
      </w:r>
      <w:r w:rsidR="007C5034" w:rsidRPr="00E63261">
        <w:t> </w:t>
      </w:r>
      <w:r w:rsidRPr="00E63261">
        <w:t>fina</w:t>
      </w:r>
      <w:r w:rsidR="007C5034" w:rsidRPr="00E63261">
        <w:t>nsowaniu zadań oświatowych (Dz. </w:t>
      </w:r>
      <w:r w:rsidRPr="00E63261">
        <w:t>U. z 202</w:t>
      </w:r>
      <w:r w:rsidR="000D25AA">
        <w:t>6</w:t>
      </w:r>
      <w:r w:rsidRPr="00E63261">
        <w:t xml:space="preserve"> r. poz. </w:t>
      </w:r>
      <w:r w:rsidR="000D25AA">
        <w:t>650</w:t>
      </w:r>
      <w:r w:rsidRPr="00E63261">
        <w:t>)</w:t>
      </w:r>
      <w:r w:rsidR="00B21C07" w:rsidRPr="00E63261">
        <w:t xml:space="preserve"> oraz art. 15</w:t>
      </w:r>
      <w:r w:rsidR="00B97135" w:rsidRPr="00E63261">
        <w:t>0</w:t>
      </w:r>
      <w:r w:rsidR="006F1747" w:rsidRPr="00E63261">
        <w:t xml:space="preserve"> </w:t>
      </w:r>
      <w:r w:rsidR="00B21C07" w:rsidRPr="00E63261">
        <w:t>w związku z art. </w:t>
      </w:r>
      <w:r w:rsidRPr="00E63261">
        <w:t>128 ust. 2 i art. 169 ustawy z dnia 27</w:t>
      </w:r>
      <w:r w:rsidR="007C5034" w:rsidRPr="00E63261">
        <w:t> </w:t>
      </w:r>
      <w:r w:rsidRPr="00E63261">
        <w:t>sierpnia 2009</w:t>
      </w:r>
      <w:r w:rsidR="00B21C07" w:rsidRPr="00E63261">
        <w:t> </w:t>
      </w:r>
      <w:r w:rsidR="007C5034" w:rsidRPr="00E63261">
        <w:t>r. o</w:t>
      </w:r>
      <w:r w:rsidR="00D02C1E" w:rsidRPr="00E63261">
        <w:t> </w:t>
      </w:r>
      <w:r w:rsidR="007C5034" w:rsidRPr="00E63261">
        <w:t>finansach</w:t>
      </w:r>
      <w:r w:rsidR="009654D3" w:rsidRPr="00E63261">
        <w:t xml:space="preserve"> </w:t>
      </w:r>
      <w:r w:rsidR="007C5034" w:rsidRPr="00E63261">
        <w:t>publicznych (Dz. U.</w:t>
      </w:r>
      <w:r w:rsidR="00B21C07" w:rsidRPr="00E63261">
        <w:t> </w:t>
      </w:r>
      <w:r w:rsidR="007C5034" w:rsidRPr="00E63261">
        <w:t>z </w:t>
      </w:r>
      <w:r w:rsidRPr="00E63261">
        <w:t>2025 r. poz. 1</w:t>
      </w:r>
      <w:r w:rsidR="007C5034" w:rsidRPr="00E63261">
        <w:t>48</w:t>
      </w:r>
      <w:r w:rsidRPr="00E63261">
        <w:t>3</w:t>
      </w:r>
      <w:r w:rsidR="00E40D7D" w:rsidRPr="00E63261">
        <w:t>, z późn. zm.</w:t>
      </w:r>
      <w:r w:rsidRPr="00E63261">
        <w:t>)</w:t>
      </w:r>
      <w:r w:rsidR="00292562" w:rsidRPr="00E63261">
        <w:t>, zwan</w:t>
      </w:r>
      <w:r w:rsidR="00C93592" w:rsidRPr="00E63261">
        <w:t>ej</w:t>
      </w:r>
      <w:r w:rsidR="00292562" w:rsidRPr="00E63261">
        <w:t xml:space="preserve"> dalej „ustawą o</w:t>
      </w:r>
      <w:r w:rsidR="00D02C1E" w:rsidRPr="00E63261">
        <w:t> </w:t>
      </w:r>
      <w:r w:rsidR="00292562" w:rsidRPr="00E63261">
        <w:t>finansach publicznych”</w:t>
      </w:r>
      <w:r w:rsidRPr="00E63261">
        <w:t>, a</w:t>
      </w:r>
      <w:r w:rsidR="009654D3" w:rsidRPr="00E63261">
        <w:t> </w:t>
      </w:r>
      <w:r w:rsidRPr="00E63261">
        <w:t>także §</w:t>
      </w:r>
      <w:r w:rsidR="007C5034" w:rsidRPr="00E63261">
        <w:t> </w:t>
      </w:r>
      <w:r w:rsidRPr="00E63261">
        <w:t>2 ust.</w:t>
      </w:r>
      <w:r w:rsidR="007C5034" w:rsidRPr="00E63261">
        <w:t> </w:t>
      </w:r>
      <w:r w:rsidRPr="00E63261">
        <w:t>1 pkt</w:t>
      </w:r>
      <w:r w:rsidR="007C5034" w:rsidRPr="00E63261">
        <w:t> 1 </w:t>
      </w:r>
      <w:r w:rsidRPr="00E63261">
        <w:t>i 2 rozporządzeni</w:t>
      </w:r>
      <w:r w:rsidR="00ED557F" w:rsidRPr="00E63261">
        <w:t>a Ministra Spraw Wewnętrznych i </w:t>
      </w:r>
      <w:r w:rsidRPr="00E63261">
        <w:t>Admini</w:t>
      </w:r>
      <w:r w:rsidR="007C5034" w:rsidRPr="00E63261">
        <w:t>stracji z dnia 29 stycznia 2025 </w:t>
      </w:r>
      <w:r w:rsidRPr="00E63261">
        <w:t>r. w sprawie wsparcia dla organu prowadzącego szkoł</w:t>
      </w:r>
      <w:r w:rsidR="007C5034" w:rsidRPr="00E63261">
        <w:t>ę, w której utworzono oddział o </w:t>
      </w:r>
      <w:r w:rsidRPr="00E63261">
        <w:t xml:space="preserve">profilu mundurowym </w:t>
      </w:r>
      <w:r w:rsidR="00AB5B45" w:rsidRPr="00E63261">
        <w:t>(Dz. </w:t>
      </w:r>
      <w:r w:rsidRPr="00E63261">
        <w:t>U. poz. 130) normujących zasady przyznawania dotacji celowych przez dysponentów środków budżetowych oraz wsparcia dla organów prowadzących oddziały o</w:t>
      </w:r>
      <w:r w:rsidR="00AB5B45" w:rsidRPr="00E63261">
        <w:t> </w:t>
      </w:r>
      <w:r w:rsidRPr="00E63261">
        <w:t>profilu mundurowym, zwanych dalej „OPM”. Przywołane przepisy regulują również obligatoryjne treści umowy warunkujące przyznanie dotacji celowej BENEFICJENTOWI. Umowa określa warunki przyznania dotacji celowej p</w:t>
      </w:r>
      <w:r w:rsidR="00AB5B45" w:rsidRPr="00E63261">
        <w:t xml:space="preserve">odmiotom prowadzącym </w:t>
      </w:r>
      <w:r w:rsidR="00B21C07" w:rsidRPr="00E63261">
        <w:t>OPM</w:t>
      </w:r>
      <w:r w:rsidRPr="00E63261">
        <w:t xml:space="preserve"> realizujące program szkolenia określony w rozporządzeniu Ministra Spraw Wewnętrzny</w:t>
      </w:r>
      <w:r w:rsidR="00663205" w:rsidRPr="00E63261">
        <w:t>ch i </w:t>
      </w:r>
      <w:r w:rsidRPr="00E63261">
        <w:t>Administracji z dnia 25 lutego 2025 r. w</w:t>
      </w:r>
      <w:r w:rsidR="000D25AA">
        <w:t xml:space="preserve"> sprawie szkolenia w oddziale o </w:t>
      </w:r>
      <w:r w:rsidRPr="00E63261">
        <w:t>prof</w:t>
      </w:r>
      <w:r w:rsidR="00AB5B45" w:rsidRPr="00E63261">
        <w:t>ilu mundurowym (Dz. U.</w:t>
      </w:r>
      <w:r w:rsidRPr="00E63261">
        <w:t xml:space="preserve"> poz.</w:t>
      </w:r>
      <w:r w:rsidR="00AB5B45" w:rsidRPr="00E63261">
        <w:t> </w:t>
      </w:r>
      <w:r w:rsidRPr="00E63261">
        <w:t>266).</w:t>
      </w:r>
    </w:p>
    <w:p w:rsidR="00D46A34" w:rsidRPr="00E63261" w:rsidRDefault="00D46A34" w:rsidP="00D46A34">
      <w:pPr>
        <w:pStyle w:val="USTustnpkodeksu"/>
      </w:pPr>
      <w:r w:rsidRPr="00E63261">
        <w:t xml:space="preserve">2. Dotacja przyznawana jest BENEFICJENTOWI, po spełnieniu łącznie wszystkich warunków określonych niniejszą umową na wsparcie organu prowadzącego </w:t>
      </w:r>
      <w:r w:rsidR="00B21C07" w:rsidRPr="00E63261">
        <w:t>OPM</w:t>
      </w:r>
      <w:r w:rsidR="00AB5B45" w:rsidRPr="00E63261">
        <w:t xml:space="preserve"> </w:t>
      </w:r>
      <w:r w:rsidR="00A10618" w:rsidRPr="00E63261">
        <w:t>z</w:t>
      </w:r>
      <w:r w:rsidR="002D1271" w:rsidRPr="00E63261">
        <w:t> </w:t>
      </w:r>
      <w:r w:rsidR="00A10618" w:rsidRPr="00E63261">
        <w:t xml:space="preserve">przeznaczeniem na zadanie polegające na </w:t>
      </w:r>
      <w:r w:rsidR="00A10618" w:rsidRPr="00E63261">
        <w:rPr>
          <w:strike/>
        </w:rPr>
        <w:t>zakupie</w:t>
      </w:r>
      <w:r w:rsidR="00A10618" w:rsidRPr="00E63261" w:rsidDel="00A10618">
        <w:rPr>
          <w:strike/>
        </w:rPr>
        <w:t xml:space="preserve"> </w:t>
      </w:r>
      <w:r w:rsidR="00FA1ABE" w:rsidRPr="00E63261">
        <w:rPr>
          <w:strike/>
        </w:rPr>
        <w:t xml:space="preserve">raz na </w:t>
      </w:r>
      <w:r w:rsidR="008578FA" w:rsidRPr="00E63261">
        <w:rPr>
          <w:strike/>
        </w:rPr>
        <w:t>cztery lat</w:t>
      </w:r>
      <w:r w:rsidR="00E63261" w:rsidRPr="00E63261">
        <w:rPr>
          <w:strike/>
        </w:rPr>
        <w:t>a</w:t>
      </w:r>
      <w:r w:rsidR="00FA1ABE" w:rsidRPr="00E63261">
        <w:rPr>
          <w:strike/>
        </w:rPr>
        <w:t xml:space="preserve"> </w:t>
      </w:r>
      <w:r w:rsidR="00663205" w:rsidRPr="00E63261">
        <w:rPr>
          <w:strike/>
        </w:rPr>
        <w:t xml:space="preserve">całości* </w:t>
      </w:r>
      <w:r w:rsidR="00663205" w:rsidRPr="00E63261">
        <w:rPr>
          <w:rFonts w:ascii="Times New Roman" w:hAnsi="Times New Roman"/>
          <w:bCs w:val="0"/>
          <w:strike/>
        </w:rPr>
        <w:t>albo części</w:t>
      </w:r>
      <w:r w:rsidR="00663205" w:rsidRPr="00E63261">
        <w:rPr>
          <w:strike/>
        </w:rPr>
        <w:t>*</w:t>
      </w:r>
      <w:r w:rsidR="00663205" w:rsidRPr="00E63261">
        <w:t xml:space="preserve"> </w:t>
      </w:r>
      <w:r w:rsidR="00663205" w:rsidRPr="00E63261">
        <w:rPr>
          <w:strike/>
        </w:rPr>
        <w:t xml:space="preserve">wyposażenia specjalistycznego </w:t>
      </w:r>
      <w:r w:rsidR="00FA1ABE" w:rsidRPr="00E63261">
        <w:rPr>
          <w:strike/>
        </w:rPr>
        <w:t xml:space="preserve">służącego do realizacji programu szkolenia w </w:t>
      </w:r>
      <w:r w:rsidR="00663205" w:rsidRPr="00E63261">
        <w:rPr>
          <w:strike/>
        </w:rPr>
        <w:t>OPM, któr</w:t>
      </w:r>
      <w:r w:rsidR="001E25EA" w:rsidRPr="00E63261">
        <w:rPr>
          <w:strike/>
        </w:rPr>
        <w:t>y</w:t>
      </w:r>
      <w:r w:rsidR="00663205" w:rsidRPr="00E63261">
        <w:rPr>
          <w:strike/>
        </w:rPr>
        <w:t xml:space="preserve"> rozpocz</w:t>
      </w:r>
      <w:r w:rsidR="001E25EA" w:rsidRPr="00E63261">
        <w:rPr>
          <w:strike/>
        </w:rPr>
        <w:t>ą</w:t>
      </w:r>
      <w:r w:rsidR="00663205" w:rsidRPr="00E63261">
        <w:rPr>
          <w:strike/>
        </w:rPr>
        <w:t>ł funkcjonowanie w roku szkolnym 2025/2026</w:t>
      </w:r>
      <w:r w:rsidR="00D02C1E" w:rsidRPr="00E63261">
        <w:rPr>
          <w:strike/>
        </w:rPr>
        <w:t>,</w:t>
      </w:r>
      <w:r w:rsidR="00663205" w:rsidRPr="00E63261">
        <w:rPr>
          <w:strike/>
        </w:rPr>
        <w:t xml:space="preserve"> </w:t>
      </w:r>
      <w:r w:rsidR="009F6054" w:rsidRPr="00E63261">
        <w:rPr>
          <w:strike/>
        </w:rPr>
        <w:t xml:space="preserve">zwanego </w:t>
      </w:r>
      <w:r w:rsidR="00663205" w:rsidRPr="00E63261">
        <w:rPr>
          <w:strike/>
        </w:rPr>
        <w:t>dalej „wyposażeni</w:t>
      </w:r>
      <w:r w:rsidR="00FA1ABE" w:rsidRPr="00E63261">
        <w:rPr>
          <w:strike/>
        </w:rPr>
        <w:t>e</w:t>
      </w:r>
      <w:r w:rsidR="009F6054" w:rsidRPr="00E63261">
        <w:rPr>
          <w:strike/>
        </w:rPr>
        <w:t>m</w:t>
      </w:r>
      <w:r w:rsidR="00663205" w:rsidRPr="00E63261">
        <w:rPr>
          <w:strike/>
        </w:rPr>
        <w:t xml:space="preserve"> </w:t>
      </w:r>
      <w:r w:rsidR="009F6054" w:rsidRPr="00E63261">
        <w:rPr>
          <w:strike/>
        </w:rPr>
        <w:t xml:space="preserve">specjalistycznym </w:t>
      </w:r>
      <w:r w:rsidR="00663205" w:rsidRPr="00E63261">
        <w:rPr>
          <w:strike/>
        </w:rPr>
        <w:t>OPM”* oraz</w:t>
      </w:r>
      <w:r w:rsidR="00663205" w:rsidRPr="00E63261">
        <w:t xml:space="preserve"> </w:t>
      </w:r>
      <w:r w:rsidR="00F837FF" w:rsidRPr="00E63261">
        <w:t xml:space="preserve">zakupie </w:t>
      </w:r>
      <w:r w:rsidRPr="00E63261">
        <w:t>wszystkich elementów ubioru dla każdego ucznia OPM rozpoczynającego naukę w klasie</w:t>
      </w:r>
      <w:r w:rsidR="00B21C07" w:rsidRPr="00E63261">
        <w:t> </w:t>
      </w:r>
      <w:r w:rsidR="00FA1ABE" w:rsidRPr="00E63261">
        <w:t xml:space="preserve">I </w:t>
      </w:r>
      <w:r w:rsidRPr="00E63261">
        <w:t>roku szkoln</w:t>
      </w:r>
      <w:r w:rsidR="00FA1ABE" w:rsidRPr="00E63261">
        <w:t>ego</w:t>
      </w:r>
      <w:r w:rsidRPr="00E63261">
        <w:t xml:space="preserve"> 2025/2026</w:t>
      </w:r>
      <w:r w:rsidR="00D02C1E" w:rsidRPr="00E63261">
        <w:t>,</w:t>
      </w:r>
      <w:r w:rsidRPr="00E63261">
        <w:t xml:space="preserve"> zwan</w:t>
      </w:r>
      <w:r w:rsidR="00D02C1E" w:rsidRPr="00E63261">
        <w:t>ego</w:t>
      </w:r>
      <w:r w:rsidRPr="00E63261">
        <w:t xml:space="preserve"> dalej „indywidualnym pakietem wyposażenia ucznia OPM”</w:t>
      </w:r>
      <w:r w:rsidR="00AB5B45" w:rsidRPr="00E63261">
        <w:t>*</w:t>
      </w:r>
      <w:r w:rsidR="001C4A34" w:rsidRPr="00E63261">
        <w:t xml:space="preserve">, zwane dalej </w:t>
      </w:r>
      <w:r w:rsidR="00B61655" w:rsidRPr="00E63261">
        <w:t>„</w:t>
      </w:r>
      <w:r w:rsidR="001C4A34" w:rsidRPr="00E63261">
        <w:t>zadaniem</w:t>
      </w:r>
      <w:r w:rsidR="00B61655" w:rsidRPr="00E63261">
        <w:t>”</w:t>
      </w:r>
      <w:r w:rsidR="00C230F6" w:rsidRPr="00E63261">
        <w:t>.</w:t>
      </w:r>
    </w:p>
    <w:p w:rsidR="00D46A34" w:rsidRPr="00E63261" w:rsidRDefault="00A10618" w:rsidP="00D46A34">
      <w:pPr>
        <w:pStyle w:val="USTustnpkodeksu"/>
      </w:pPr>
      <w:r w:rsidRPr="00E63261">
        <w:t>3</w:t>
      </w:r>
      <w:r w:rsidR="00D46A34" w:rsidRPr="00E63261">
        <w:t xml:space="preserve">. Środki finansowe pochodzące z dotacji oraz wkładu własnego BENFICJENTA mogą zostać wydatkowane wyłącznie na </w:t>
      </w:r>
      <w:r w:rsidR="001E25EA" w:rsidRPr="00E63261">
        <w:t xml:space="preserve">składniki </w:t>
      </w:r>
      <w:r w:rsidR="00BB2AC9" w:rsidRPr="00E63261">
        <w:rPr>
          <w:strike/>
        </w:rPr>
        <w:t>wyposażenia specjalistycznego OPM* i</w:t>
      </w:r>
      <w:r w:rsidR="001E25EA" w:rsidRPr="00E63261">
        <w:t> </w:t>
      </w:r>
      <w:r w:rsidR="00D46A34" w:rsidRPr="00E63261">
        <w:t>indywidualnego pakietu wyposażenia ucznia OPM</w:t>
      </w:r>
      <w:r w:rsidR="00AB5B45" w:rsidRPr="00E63261">
        <w:t>*</w:t>
      </w:r>
      <w:r w:rsidR="00D46A34" w:rsidRPr="00E63261">
        <w:t xml:space="preserve"> </w:t>
      </w:r>
      <w:r w:rsidR="008B554C" w:rsidRPr="00E63261">
        <w:t xml:space="preserve">zgodnie </w:t>
      </w:r>
      <w:r w:rsidR="00D46A34" w:rsidRPr="00E63261">
        <w:t>z opisem</w:t>
      </w:r>
      <w:r w:rsidR="00AB5B45" w:rsidRPr="00E63261">
        <w:t xml:space="preserve"> określonym w</w:t>
      </w:r>
      <w:r w:rsidR="001E25EA" w:rsidRPr="00E63261">
        <w:t> </w:t>
      </w:r>
      <w:r w:rsidR="00AB5B45" w:rsidRPr="00E63261">
        <w:t>załącznikach nr </w:t>
      </w:r>
      <w:r w:rsidR="00FA200C">
        <w:t>4</w:t>
      </w:r>
      <w:r w:rsidR="00AB5B45" w:rsidRPr="00E63261">
        <w:t>, </w:t>
      </w:r>
      <w:r w:rsidR="00FA200C">
        <w:t>5</w:t>
      </w:r>
      <w:r w:rsidR="00AB5B45" w:rsidRPr="00E63261">
        <w:t> i </w:t>
      </w:r>
      <w:r w:rsidR="00FA200C">
        <w:t>6</w:t>
      </w:r>
      <w:r w:rsidR="00AB5B45" w:rsidRPr="00E63261">
        <w:t>*</w:t>
      </w:r>
      <w:r w:rsidR="00D46A34" w:rsidRPr="00E63261">
        <w:t xml:space="preserve"> do niniejszej umowy i nie mogą być zastępowane in</w:t>
      </w:r>
      <w:r w:rsidR="00BB2AC9" w:rsidRPr="00E63261">
        <w:t xml:space="preserve">nym rodzajem </w:t>
      </w:r>
      <w:r w:rsidR="00BB2AC9" w:rsidRPr="00E63261">
        <w:rPr>
          <w:strike/>
        </w:rPr>
        <w:t>wyposażenia i</w:t>
      </w:r>
      <w:r w:rsidR="00BB2AC9" w:rsidRPr="00E63261">
        <w:t xml:space="preserve"> ubioru</w:t>
      </w:r>
      <w:r w:rsidR="00D46A34" w:rsidRPr="00E63261">
        <w:t>.</w:t>
      </w:r>
    </w:p>
    <w:p w:rsidR="00D46A34" w:rsidRPr="00E63261" w:rsidRDefault="00A10618" w:rsidP="00D46A34">
      <w:pPr>
        <w:pStyle w:val="USTustnpkodeksu"/>
      </w:pPr>
      <w:r w:rsidRPr="00E63261">
        <w:t>4</w:t>
      </w:r>
      <w:r w:rsidR="00D46A34" w:rsidRPr="00E63261">
        <w:t xml:space="preserve">. W przypadku realizacji zadania za cenę </w:t>
      </w:r>
      <w:r w:rsidR="00AB5B45" w:rsidRPr="00E63261">
        <w:t xml:space="preserve">niższą niż </w:t>
      </w:r>
      <w:r w:rsidR="00F837FF" w:rsidRPr="00E63261">
        <w:t xml:space="preserve">określona </w:t>
      </w:r>
      <w:r w:rsidR="00AB5B45" w:rsidRPr="00E63261">
        <w:t>w umowie i </w:t>
      </w:r>
      <w:r w:rsidR="00D46A34" w:rsidRPr="00E63261">
        <w:t xml:space="preserve">konieczności dokonania zwrotu części dotacji na rachunek </w:t>
      </w:r>
      <w:r w:rsidR="004C1A1B" w:rsidRPr="00E63261">
        <w:t>DYSPONENTA</w:t>
      </w:r>
      <w:r w:rsidR="00D46A34" w:rsidRPr="00E63261">
        <w:t xml:space="preserve">, BENEFICJENT ma prawo samodzielnie pomniejszyć proporcjonalnie wkład własny w taki sposób, aby wynosił on nie mniej niż 20% wydatkowanej kwoty. Nie dopuszcza się zakupu większej </w:t>
      </w:r>
      <w:r w:rsidR="00BB2AC9" w:rsidRPr="00E63261">
        <w:t>liczby</w:t>
      </w:r>
      <w:r w:rsidR="00D46A34" w:rsidRPr="00E63261">
        <w:t xml:space="preserve"> asortymentu z</w:t>
      </w:r>
      <w:r w:rsidR="009654D3" w:rsidRPr="00E63261">
        <w:t> </w:t>
      </w:r>
      <w:r w:rsidR="00D46A34" w:rsidRPr="00E63261">
        <w:t>powstałych oszczędności</w:t>
      </w:r>
      <w:r w:rsidR="00964180" w:rsidRPr="00E63261">
        <w:t>, które będzie</w:t>
      </w:r>
      <w:r w:rsidR="003339E0" w:rsidRPr="00E63261">
        <w:t xml:space="preserve"> traktowan</w:t>
      </w:r>
      <w:r w:rsidR="001E25EA" w:rsidRPr="00E63261">
        <w:t>e</w:t>
      </w:r>
      <w:r w:rsidR="003339E0" w:rsidRPr="00E63261">
        <w:t xml:space="preserve"> jako </w:t>
      </w:r>
      <w:r w:rsidR="001C4A34" w:rsidRPr="00E63261">
        <w:t>pobranie dotacji w nadmiernej wysokości.</w:t>
      </w:r>
    </w:p>
    <w:p w:rsidR="00D46A34" w:rsidRPr="00E63261" w:rsidRDefault="00A10618" w:rsidP="00D46A34">
      <w:pPr>
        <w:pStyle w:val="USTustnpkodeksu"/>
      </w:pPr>
      <w:r w:rsidRPr="00E63261">
        <w:t>5</w:t>
      </w:r>
      <w:r w:rsidR="00D46A34" w:rsidRPr="00E63261">
        <w:t>. Wykorzystanie dotacji oraz wkładu własnego przez BENEFICJENTA następuje przez</w:t>
      </w:r>
      <w:r w:rsidR="00477A2C" w:rsidRPr="00E63261">
        <w:t xml:space="preserve"> </w:t>
      </w:r>
      <w:r w:rsidR="00D46A34" w:rsidRPr="00E63261">
        <w:t>zapłatę za</w:t>
      </w:r>
      <w:r w:rsidR="00AB5B45" w:rsidRPr="00E63261">
        <w:t> </w:t>
      </w:r>
      <w:r w:rsidR="00D46A34" w:rsidRPr="00E63261">
        <w:t xml:space="preserve">zrealizowane zadanie objęte dofinansowaniem nie później niż do dnia </w:t>
      </w:r>
      <w:r w:rsidR="002B20FD" w:rsidRPr="00E63261">
        <w:t>31</w:t>
      </w:r>
      <w:r w:rsidRPr="00E63261">
        <w:t xml:space="preserve"> </w:t>
      </w:r>
      <w:r w:rsidR="005A6722">
        <w:t>października</w:t>
      </w:r>
      <w:r w:rsidRPr="00E63261">
        <w:t xml:space="preserve"> 2026</w:t>
      </w:r>
      <w:r w:rsidR="002D1271" w:rsidRPr="00E63261">
        <w:t> </w:t>
      </w:r>
      <w:r w:rsidRPr="00E63261">
        <w:t xml:space="preserve">r. </w:t>
      </w:r>
    </w:p>
    <w:p w:rsidR="003339E0" w:rsidRPr="00E63261" w:rsidRDefault="00A10618" w:rsidP="00AC2028">
      <w:pPr>
        <w:pStyle w:val="USTustnpkodeksu"/>
      </w:pPr>
      <w:r w:rsidRPr="00E63261">
        <w:t>6</w:t>
      </w:r>
      <w:r w:rsidR="003339E0" w:rsidRPr="00E63261">
        <w:t>.</w:t>
      </w:r>
      <w:r w:rsidR="00BB2AC9" w:rsidRPr="00E63261">
        <w:t> </w:t>
      </w:r>
      <w:r w:rsidR="003339E0" w:rsidRPr="00E63261">
        <w:t xml:space="preserve">Termin realizacji zadania ustala się od dnia </w:t>
      </w:r>
      <w:r w:rsidR="00FA7BD8" w:rsidRPr="00E63261">
        <w:t xml:space="preserve">podpisania </w:t>
      </w:r>
      <w:r w:rsidR="00AC2028" w:rsidRPr="00E63261">
        <w:t>umowy</w:t>
      </w:r>
      <w:r w:rsidR="003339E0" w:rsidRPr="00E63261">
        <w:t xml:space="preserve"> do dnia</w:t>
      </w:r>
      <w:r w:rsidR="00AC2028" w:rsidRPr="00E63261">
        <w:t xml:space="preserve">, o którym mowa w ust. </w:t>
      </w:r>
      <w:r w:rsidR="002D1271" w:rsidRPr="00E63261">
        <w:t>5</w:t>
      </w:r>
      <w:r w:rsidR="003339E0" w:rsidRPr="00E63261">
        <w:t>.</w:t>
      </w:r>
    </w:p>
    <w:p w:rsidR="003339E0" w:rsidRPr="00E63261" w:rsidRDefault="00A10618" w:rsidP="00AC2028">
      <w:pPr>
        <w:pStyle w:val="USTustnpkodeksu"/>
      </w:pPr>
      <w:r w:rsidRPr="00E63261">
        <w:t>7</w:t>
      </w:r>
      <w:r w:rsidR="003339E0" w:rsidRPr="00E63261">
        <w:t>.</w:t>
      </w:r>
      <w:r w:rsidR="00BB2AC9" w:rsidRPr="00E63261">
        <w:t> </w:t>
      </w:r>
      <w:r w:rsidR="003339E0" w:rsidRPr="00E63261">
        <w:t xml:space="preserve">Termin poniesienia wydatków ustala się od dnia </w:t>
      </w:r>
      <w:r w:rsidR="00670B04" w:rsidRPr="00E63261">
        <w:t xml:space="preserve">podpisania umowy </w:t>
      </w:r>
      <w:r w:rsidR="003339E0" w:rsidRPr="00E63261">
        <w:t>do dnia</w:t>
      </w:r>
      <w:r w:rsidR="00AC2028" w:rsidRPr="00E63261">
        <w:t xml:space="preserve">, o którym mowa w ust. </w:t>
      </w:r>
      <w:r w:rsidR="002D1271" w:rsidRPr="00E63261">
        <w:t>5</w:t>
      </w:r>
      <w:r w:rsidR="003339E0" w:rsidRPr="00E63261">
        <w:t>. Data wystawienia dowodu księgowego dokumentującego poniesienie wydatków w ramach realizacji zadania musi zawierać się w tym terminie.</w:t>
      </w:r>
    </w:p>
    <w:p w:rsidR="003339E0" w:rsidRPr="00E63261" w:rsidRDefault="00A10618" w:rsidP="00AC2028">
      <w:pPr>
        <w:pStyle w:val="USTustnpkodeksu"/>
      </w:pPr>
      <w:r w:rsidRPr="00E63261">
        <w:t>8</w:t>
      </w:r>
      <w:r w:rsidR="00AC2028" w:rsidRPr="00E63261">
        <w:t>. </w:t>
      </w:r>
      <w:r w:rsidR="00D64274" w:rsidRPr="00E63261">
        <w:t>BENEFICJENT</w:t>
      </w:r>
      <w:r w:rsidR="003339E0" w:rsidRPr="00E63261">
        <w:t xml:space="preserve"> zobowiązuje się wykonać zadanie zgodnie z</w:t>
      </w:r>
      <w:r w:rsidR="00AC2028" w:rsidRPr="00E63261">
        <w:t> </w:t>
      </w:r>
      <w:r w:rsidR="003339E0" w:rsidRPr="00E63261">
        <w:t>postanowieniami umowy w terminie określonym w ust</w:t>
      </w:r>
      <w:r w:rsidR="00BB2AC9" w:rsidRPr="00E63261">
        <w:t xml:space="preserve">. </w:t>
      </w:r>
      <w:r w:rsidR="002D1271" w:rsidRPr="00E63261">
        <w:t>6</w:t>
      </w:r>
      <w:r w:rsidR="003339E0" w:rsidRPr="00E63261">
        <w:t>.</w:t>
      </w:r>
    </w:p>
    <w:p w:rsidR="00D46A34" w:rsidRPr="00E63261" w:rsidRDefault="00D46A34" w:rsidP="00AB5B45">
      <w:pPr>
        <w:pStyle w:val="ROZDZODDZPRZEDMprzedmiotregulacjirozdziauluboddziau"/>
      </w:pPr>
      <w:r w:rsidRPr="00E63261">
        <w:rPr>
          <w:rStyle w:val="Ppogrubienie"/>
          <w:b/>
        </w:rPr>
        <w:t>§2</w:t>
      </w:r>
      <w:r w:rsidR="00AB5B45" w:rsidRPr="00E63261">
        <w:rPr>
          <w:rStyle w:val="Ppogrubienie"/>
          <w:b/>
        </w:rPr>
        <w:br/>
      </w:r>
      <w:r w:rsidRPr="00E63261">
        <w:t>Wysokość udzielonej dotacji, finansowanie zadania</w:t>
      </w:r>
    </w:p>
    <w:p w:rsidR="00D46A34" w:rsidRPr="00E63261" w:rsidRDefault="00D46A34" w:rsidP="00D46A34">
      <w:pPr>
        <w:pStyle w:val="USTustnpkodeksu"/>
      </w:pPr>
      <w:r w:rsidRPr="00E63261">
        <w:t>1. DYSPONENT zobowiązuje się udzielić BE</w:t>
      </w:r>
      <w:r w:rsidR="00AB5B45" w:rsidRPr="00E63261">
        <w:t>NEFICJENTOWI dotacji celowej na </w:t>
      </w:r>
      <w:r w:rsidRPr="00E63261">
        <w:t>realizację zadania</w:t>
      </w:r>
      <w:r w:rsidR="00670B04" w:rsidRPr="00E63261">
        <w:t>.</w:t>
      </w:r>
    </w:p>
    <w:p w:rsidR="00D46A34" w:rsidRPr="00E63261" w:rsidRDefault="00D46A34" w:rsidP="00D46A34">
      <w:pPr>
        <w:pStyle w:val="USTustnpkodeksu"/>
        <w:keepNext/>
      </w:pPr>
      <w:r w:rsidRPr="00E63261">
        <w:t xml:space="preserve">2. Całkowity koszt realizacji zadania ustala się na kwotę </w:t>
      </w:r>
      <w:r w:rsidR="00997CE7" w:rsidRPr="00E63261">
        <w:t>82</w:t>
      </w:r>
      <w:r w:rsidR="00602DEC" w:rsidRPr="00E63261">
        <w:t> </w:t>
      </w:r>
      <w:r w:rsidR="00A33055" w:rsidRPr="00E63261">
        <w:t>6</w:t>
      </w:r>
      <w:r w:rsidR="00997CE7" w:rsidRPr="00E63261">
        <w:t>50</w:t>
      </w:r>
      <w:r w:rsidR="003C795A" w:rsidRPr="00E63261">
        <w:t>,</w:t>
      </w:r>
      <w:r w:rsidR="00A33055" w:rsidRPr="00E63261">
        <w:t>00</w:t>
      </w:r>
      <w:r w:rsidR="003C795A" w:rsidRPr="00E63261">
        <w:t xml:space="preserve"> złotych (słownie:</w:t>
      </w:r>
      <w:r w:rsidR="00E6243C" w:rsidRPr="00E63261">
        <w:t xml:space="preserve"> </w:t>
      </w:r>
      <w:r w:rsidR="00997CE7" w:rsidRPr="00E63261">
        <w:t xml:space="preserve">osiemdziesiąt dwa tysiące sześćset pięćdziesiąt złotych </w:t>
      </w:r>
      <w:r w:rsidR="00A33055" w:rsidRPr="00E63261">
        <w:t>00</w:t>
      </w:r>
      <w:r w:rsidRPr="00E63261">
        <w:t>/100), na którą składa się:</w:t>
      </w:r>
    </w:p>
    <w:p w:rsidR="00AA2BC2" w:rsidRPr="00E63261" w:rsidRDefault="00997CE7" w:rsidP="000935EB">
      <w:pPr>
        <w:pStyle w:val="PKTpunkt"/>
      </w:pPr>
      <w:r w:rsidRPr="00E63261">
        <w:t>1</w:t>
      </w:r>
      <w:r w:rsidR="00D46A34" w:rsidRPr="00E63261">
        <w:t>)</w:t>
      </w:r>
      <w:r w:rsidR="00D46A34" w:rsidRPr="00E63261">
        <w:tab/>
        <w:t xml:space="preserve">kwota </w:t>
      </w:r>
      <w:r w:rsidRPr="00E63261">
        <w:t>82</w:t>
      </w:r>
      <w:r w:rsidR="00602DEC" w:rsidRPr="00E63261">
        <w:t> </w:t>
      </w:r>
      <w:r w:rsidRPr="00E63261">
        <w:t>6</w:t>
      </w:r>
      <w:r w:rsidR="00A33055" w:rsidRPr="00E63261">
        <w:t>50</w:t>
      </w:r>
      <w:r w:rsidR="00D46A34" w:rsidRPr="00E63261">
        <w:t xml:space="preserve">,00 </w:t>
      </w:r>
      <w:r w:rsidR="00A67945" w:rsidRPr="00E63261">
        <w:t xml:space="preserve">złotych </w:t>
      </w:r>
      <w:r w:rsidR="00602DEC" w:rsidRPr="00E63261">
        <w:t xml:space="preserve">(słownie: </w:t>
      </w:r>
      <w:r w:rsidRPr="00E63261">
        <w:t>osiemdziesiąt dwa tysiące sześćset pięćdziesiąt</w:t>
      </w:r>
      <w:r w:rsidR="00272D8A" w:rsidRPr="00E63261">
        <w:t xml:space="preserve"> </w:t>
      </w:r>
      <w:r w:rsidR="00D46A34" w:rsidRPr="00E63261">
        <w:t xml:space="preserve">złotych 00/100) na zakup całości indywidualnego pakietu wyposażenia ucznia OPM (rok szkolny </w:t>
      </w:r>
      <w:r w:rsidR="0016562A" w:rsidRPr="00E63261">
        <w:t xml:space="preserve">2025/2026) dla </w:t>
      </w:r>
      <w:r w:rsidRPr="00E63261">
        <w:t>5</w:t>
      </w:r>
      <w:r w:rsidR="00A33055" w:rsidRPr="00E63261">
        <w:t>7</w:t>
      </w:r>
      <w:r w:rsidR="00E63261" w:rsidRPr="00E63261">
        <w:t> </w:t>
      </w:r>
      <w:r w:rsidR="0016562A" w:rsidRPr="00E63261">
        <w:t>(</w:t>
      </w:r>
      <w:r w:rsidRPr="00E63261">
        <w:t>pięćdziesięciu</w:t>
      </w:r>
      <w:r w:rsidR="00272D8A" w:rsidRPr="00E63261">
        <w:t xml:space="preserve"> </w:t>
      </w:r>
      <w:r w:rsidR="00A33055" w:rsidRPr="00E63261">
        <w:t>siedmiu</w:t>
      </w:r>
      <w:r w:rsidR="001F7C75" w:rsidRPr="00E63261">
        <w:t xml:space="preserve">) </w:t>
      </w:r>
      <w:r w:rsidR="00D46A34" w:rsidRPr="00E63261">
        <w:t>uczniów, przy czym cenę pakietu dla jednego ucznia ustala się na kwotę maksymalną 1</w:t>
      </w:r>
      <w:r w:rsidR="00AB5B45" w:rsidRPr="00E63261">
        <w:t> </w:t>
      </w:r>
      <w:r w:rsidR="00D46A34" w:rsidRPr="00E63261">
        <w:t>450,00 złotych (słownie: jeden tysiąc czterysta pięćdziesiąt złotych</w:t>
      </w:r>
      <w:r w:rsidR="00AD0B18" w:rsidRPr="00E63261">
        <w:t xml:space="preserve"> 00/100</w:t>
      </w:r>
      <w:r w:rsidR="00D46A34" w:rsidRPr="00E63261">
        <w:t>)</w:t>
      </w:r>
      <w:r w:rsidR="000D76CB" w:rsidRPr="00E63261">
        <w:t>*</w:t>
      </w:r>
      <w:r w:rsidR="00AA2BC2" w:rsidRPr="00E63261">
        <w:t xml:space="preserve"> z czego dla szkoły:</w:t>
      </w:r>
    </w:p>
    <w:p w:rsidR="007B7752" w:rsidRPr="00E63261" w:rsidRDefault="007B7752" w:rsidP="00F03D5F">
      <w:pPr>
        <w:pStyle w:val="LITlitera"/>
      </w:pPr>
      <w:r w:rsidRPr="00E63261">
        <w:t>a)</w:t>
      </w:r>
      <w:r w:rsidRPr="00E63261">
        <w:tab/>
      </w:r>
      <w:r w:rsidR="00997CE7" w:rsidRPr="00E63261">
        <w:t xml:space="preserve">Liceum Ogólnokształcące Mistrzostwa Sportowego w Zespole Szkół Ogólnokształcących Mistrzostwa Sportowego im. Janusza Kusocińskiego w Raciborzu, z siedzibą: ul. Kozielska 19, 47-400 Racibórz </w:t>
      </w:r>
      <w:r w:rsidR="00602DEC" w:rsidRPr="00E63261">
        <w:t>–</w:t>
      </w:r>
      <w:r w:rsidR="002B20FD" w:rsidRPr="00E63261">
        <w:t xml:space="preserve"> </w:t>
      </w:r>
      <w:r w:rsidR="00997CE7" w:rsidRPr="00E63261">
        <w:t>82</w:t>
      </w:r>
      <w:r w:rsidR="00E72A1B" w:rsidRPr="00E63261">
        <w:t> </w:t>
      </w:r>
      <w:r w:rsidR="00997CE7" w:rsidRPr="00E63261">
        <w:t>6</w:t>
      </w:r>
      <w:r w:rsidR="00A33055" w:rsidRPr="00E63261">
        <w:t>5</w:t>
      </w:r>
      <w:r w:rsidR="00E72A1B" w:rsidRPr="00E63261">
        <w:t xml:space="preserve">0,00 </w:t>
      </w:r>
      <w:r w:rsidR="00953780" w:rsidRPr="00E63261">
        <w:t xml:space="preserve">złotych </w:t>
      </w:r>
      <w:r w:rsidR="00E72A1B" w:rsidRPr="00E63261">
        <w:t>(słownie:</w:t>
      </w:r>
      <w:r w:rsidR="00997CE7" w:rsidRPr="00E63261">
        <w:t xml:space="preserve"> osiemdziesiąt dwa </w:t>
      </w:r>
      <w:r w:rsidR="00A33055" w:rsidRPr="00E63261">
        <w:t>tysi</w:t>
      </w:r>
      <w:r w:rsidR="00997CE7" w:rsidRPr="00E63261">
        <w:t>ące</w:t>
      </w:r>
      <w:r w:rsidR="00A33055" w:rsidRPr="00E63261">
        <w:t xml:space="preserve"> </w:t>
      </w:r>
      <w:r w:rsidR="00997CE7" w:rsidRPr="00E63261">
        <w:t>sześćset</w:t>
      </w:r>
      <w:r w:rsidR="00A33055" w:rsidRPr="00E63261">
        <w:t xml:space="preserve"> pięćdziesiąt</w:t>
      </w:r>
      <w:r w:rsidR="00E72A1B" w:rsidRPr="00E63261">
        <w:t xml:space="preserve"> złotych 00/100).</w:t>
      </w:r>
    </w:p>
    <w:p w:rsidR="0026421E" w:rsidRPr="00E63261" w:rsidRDefault="00D46A34" w:rsidP="00272D8A">
      <w:pPr>
        <w:pStyle w:val="USTustnpkodeksu"/>
      </w:pPr>
      <w:r w:rsidRPr="00E63261">
        <w:t xml:space="preserve">3. Wysokość przyznawanej BENEFICJENTOWI </w:t>
      </w:r>
      <w:r w:rsidR="00C50543" w:rsidRPr="00E63261">
        <w:t xml:space="preserve">dotacji, </w:t>
      </w:r>
      <w:r w:rsidR="00AD0B18" w:rsidRPr="00E63261">
        <w:t>o</w:t>
      </w:r>
      <w:r w:rsidR="00C50543" w:rsidRPr="00E63261">
        <w:t xml:space="preserve"> </w:t>
      </w:r>
      <w:r w:rsidR="00AD0B18" w:rsidRPr="00E63261">
        <w:t>k</w:t>
      </w:r>
      <w:r w:rsidR="00C50543" w:rsidRPr="00E63261">
        <w:t>tórej mowa</w:t>
      </w:r>
      <w:r w:rsidR="00CE0F75" w:rsidRPr="00E63261">
        <w:t xml:space="preserve"> w ust. 1</w:t>
      </w:r>
      <w:r w:rsidR="00C50543" w:rsidRPr="00E63261">
        <w:t>,</w:t>
      </w:r>
      <w:r w:rsidRPr="00E63261">
        <w:t xml:space="preserve"> stanowi 80% kwoty </w:t>
      </w:r>
      <w:r w:rsidR="008F37FE" w:rsidRPr="00E63261">
        <w:t xml:space="preserve">niezbędnej </w:t>
      </w:r>
      <w:r w:rsidRPr="00E63261">
        <w:t>do sfinansowania zadania</w:t>
      </w:r>
      <w:r w:rsidR="00A67945" w:rsidRPr="00E63261">
        <w:t xml:space="preserve"> tj. kwotę </w:t>
      </w:r>
      <w:r w:rsidR="00997CE7" w:rsidRPr="00E63261">
        <w:rPr>
          <w:b/>
          <w:bCs w:val="0"/>
        </w:rPr>
        <w:t>66</w:t>
      </w:r>
      <w:r w:rsidR="00A67945" w:rsidRPr="00E63261">
        <w:rPr>
          <w:b/>
          <w:bCs w:val="0"/>
        </w:rPr>
        <w:t> </w:t>
      </w:r>
      <w:r w:rsidR="00997CE7" w:rsidRPr="00E63261">
        <w:rPr>
          <w:b/>
          <w:bCs w:val="0"/>
        </w:rPr>
        <w:t>120</w:t>
      </w:r>
      <w:r w:rsidR="00A67945" w:rsidRPr="00E63261">
        <w:rPr>
          <w:b/>
          <w:bCs w:val="0"/>
        </w:rPr>
        <w:t>,</w:t>
      </w:r>
      <w:r w:rsidR="00A33055" w:rsidRPr="00E63261">
        <w:rPr>
          <w:b/>
          <w:bCs w:val="0"/>
        </w:rPr>
        <w:t>00</w:t>
      </w:r>
      <w:r w:rsidR="00A67945" w:rsidRPr="00E63261">
        <w:rPr>
          <w:b/>
          <w:bCs w:val="0"/>
        </w:rPr>
        <w:t xml:space="preserve"> </w:t>
      </w:r>
      <w:r w:rsidR="00953780" w:rsidRPr="00E63261">
        <w:rPr>
          <w:b/>
          <w:bCs w:val="0"/>
        </w:rPr>
        <w:t>złotych</w:t>
      </w:r>
      <w:r w:rsidR="00953780" w:rsidRPr="00E63261">
        <w:t xml:space="preserve"> </w:t>
      </w:r>
      <w:r w:rsidR="00A67945" w:rsidRPr="00E63261">
        <w:t xml:space="preserve">(słownie: </w:t>
      </w:r>
      <w:r w:rsidR="00997CE7" w:rsidRPr="00E63261">
        <w:t>sześćdziesiąt sześć tysięcy sto dwadzieścia złot</w:t>
      </w:r>
      <w:r w:rsidR="00A24ED0" w:rsidRPr="00E63261">
        <w:t>ych</w:t>
      </w:r>
      <w:r w:rsidR="00272D8A" w:rsidRPr="00E63261">
        <w:t xml:space="preserve"> </w:t>
      </w:r>
      <w:r w:rsidR="00A33055" w:rsidRPr="00E63261">
        <w:t>00</w:t>
      </w:r>
      <w:r w:rsidR="00272D8A" w:rsidRPr="00E63261">
        <w:t>/100</w:t>
      </w:r>
      <w:r w:rsidR="00A67945" w:rsidRPr="00E63261">
        <w:t>)</w:t>
      </w:r>
      <w:r w:rsidRPr="00E63261">
        <w:t xml:space="preserve">. BENEFICJENT zobowiązuje się zapewnić wkład własny środków finansowych na realizację zadania w wysokości 20% całości środków przewidzianych </w:t>
      </w:r>
      <w:r w:rsidR="00D935C4" w:rsidRPr="00E63261">
        <w:t xml:space="preserve">na jego realizację, tj. kwotę </w:t>
      </w:r>
      <w:r w:rsidR="00997CE7" w:rsidRPr="00E63261">
        <w:t>16</w:t>
      </w:r>
      <w:r w:rsidR="00E6243C" w:rsidRPr="00E63261">
        <w:t> </w:t>
      </w:r>
      <w:r w:rsidR="00997CE7" w:rsidRPr="00E63261">
        <w:t>530</w:t>
      </w:r>
      <w:r w:rsidR="0016562A" w:rsidRPr="00E63261">
        <w:t>,</w:t>
      </w:r>
      <w:r w:rsidR="00A33055" w:rsidRPr="00E63261">
        <w:t>00</w:t>
      </w:r>
      <w:r w:rsidRPr="00E63261">
        <w:t xml:space="preserve"> złotych (słownie: </w:t>
      </w:r>
      <w:r w:rsidR="00997CE7" w:rsidRPr="00E63261">
        <w:t>szesnaście tysięcy pięćset trzydzieści</w:t>
      </w:r>
      <w:r w:rsidR="0094074D" w:rsidRPr="00E63261">
        <w:t xml:space="preserve"> </w:t>
      </w:r>
      <w:r w:rsidR="0026421E" w:rsidRPr="00E63261">
        <w:t xml:space="preserve">złotych </w:t>
      </w:r>
      <w:r w:rsidR="00A33055" w:rsidRPr="00E63261">
        <w:t>00</w:t>
      </w:r>
      <w:r w:rsidR="0026421E" w:rsidRPr="00E63261">
        <w:t>/100), na którą składa się:</w:t>
      </w:r>
    </w:p>
    <w:p w:rsidR="00AA2BC2" w:rsidRPr="00E63261" w:rsidRDefault="00FD2D2C" w:rsidP="00E63261">
      <w:pPr>
        <w:pStyle w:val="PKTpunkt"/>
      </w:pPr>
      <w:r w:rsidRPr="00E63261">
        <w:t>1</w:t>
      </w:r>
      <w:r w:rsidR="0026421E" w:rsidRPr="00E63261">
        <w:t>)</w:t>
      </w:r>
      <w:r w:rsidR="0026421E" w:rsidRPr="00E63261">
        <w:tab/>
        <w:t xml:space="preserve">kwota </w:t>
      </w:r>
      <w:r w:rsidRPr="00E63261">
        <w:t>16</w:t>
      </w:r>
      <w:r w:rsidR="00885C4B" w:rsidRPr="00E63261">
        <w:t> </w:t>
      </w:r>
      <w:r w:rsidRPr="00E63261">
        <w:t>53</w:t>
      </w:r>
      <w:r w:rsidR="00141E73" w:rsidRPr="00E63261">
        <w:t>0</w:t>
      </w:r>
      <w:r w:rsidR="0026421E" w:rsidRPr="00E63261">
        <w:t xml:space="preserve">,00 złotych (słownie: </w:t>
      </w:r>
      <w:r w:rsidRPr="00E63261">
        <w:t>szesnaście</w:t>
      </w:r>
      <w:r w:rsidR="00141E73" w:rsidRPr="00E63261">
        <w:t xml:space="preserve"> </w:t>
      </w:r>
      <w:r w:rsidR="001B4FC1" w:rsidRPr="00E63261">
        <w:t xml:space="preserve">tysięcy </w:t>
      </w:r>
      <w:r w:rsidRPr="00E63261">
        <w:t>pięć</w:t>
      </w:r>
      <w:r w:rsidR="00141E73" w:rsidRPr="00E63261">
        <w:t>set trzydzieści</w:t>
      </w:r>
      <w:r w:rsidR="001B4FC1" w:rsidRPr="00E63261">
        <w:t xml:space="preserve"> złotych</w:t>
      </w:r>
      <w:r w:rsidR="0026421E" w:rsidRPr="00E63261">
        <w:t xml:space="preserve"> 00/100) na zakup całości indywidualnego pakietu wyposażenia ucznia OPM (rok szkolny 2025/2026) dla </w:t>
      </w:r>
      <w:r w:rsidRPr="00E63261">
        <w:t>5</w:t>
      </w:r>
      <w:r w:rsidR="00141E73" w:rsidRPr="00E63261">
        <w:t>7</w:t>
      </w:r>
      <w:r w:rsidR="00885C4B" w:rsidRPr="00E63261">
        <w:t> </w:t>
      </w:r>
      <w:r w:rsidR="0026421E" w:rsidRPr="00E63261">
        <w:t>(</w:t>
      </w:r>
      <w:r w:rsidRPr="00E63261">
        <w:t>pięćdziesięciu</w:t>
      </w:r>
      <w:r w:rsidR="00272D8A" w:rsidRPr="00E63261">
        <w:t xml:space="preserve"> </w:t>
      </w:r>
      <w:r w:rsidR="00141E73" w:rsidRPr="00E63261">
        <w:t>siedmiu</w:t>
      </w:r>
      <w:r w:rsidR="00885C4B" w:rsidRPr="00E63261">
        <w:t>)</w:t>
      </w:r>
      <w:r w:rsidR="0003528C" w:rsidRPr="00E63261">
        <w:t xml:space="preserve"> </w:t>
      </w:r>
      <w:r w:rsidR="0026421E" w:rsidRPr="00E63261">
        <w:t>uczniów*</w:t>
      </w:r>
      <w:r w:rsidR="00AA2BC2" w:rsidRPr="00E63261">
        <w:t xml:space="preserve"> dla szkoły:</w:t>
      </w:r>
    </w:p>
    <w:p w:rsidR="0003528C" w:rsidRPr="00E63261" w:rsidRDefault="007B7752" w:rsidP="00F03D5F">
      <w:pPr>
        <w:pStyle w:val="LITlitera"/>
      </w:pPr>
      <w:r w:rsidRPr="00E63261">
        <w:t>a)</w:t>
      </w:r>
      <w:r w:rsidRPr="00E63261">
        <w:tab/>
      </w:r>
      <w:r w:rsidR="00FD2D2C" w:rsidRPr="00E63261">
        <w:t>Liceum Ogólnokształcącym Mistrzostwa Sportowego w Zespole Szkół Ogólnokształcących Mistrzostwa Sportow</w:t>
      </w:r>
      <w:r w:rsidR="00E63261" w:rsidRPr="00E63261">
        <w:t>ego im. Janusza Kusocińskiego w </w:t>
      </w:r>
      <w:r w:rsidR="00FD2D2C" w:rsidRPr="00E63261">
        <w:t xml:space="preserve">Raciborzu, z siedzibą: ul. Kozielska 19, 47-400 Racibórz </w:t>
      </w:r>
      <w:r w:rsidR="00885C4B" w:rsidRPr="00E63261">
        <w:t>–</w:t>
      </w:r>
      <w:r w:rsidR="002B20FD" w:rsidRPr="00E63261">
        <w:t xml:space="preserve"> </w:t>
      </w:r>
      <w:r w:rsidR="00FD2D2C" w:rsidRPr="00E63261">
        <w:t>16</w:t>
      </w:r>
      <w:r w:rsidR="00332CA5" w:rsidRPr="00E63261">
        <w:t> </w:t>
      </w:r>
      <w:r w:rsidR="00FD2D2C" w:rsidRPr="00E63261">
        <w:t>5</w:t>
      </w:r>
      <w:r w:rsidR="00141E73" w:rsidRPr="00E63261">
        <w:t>3</w:t>
      </w:r>
      <w:r w:rsidR="002B20FD" w:rsidRPr="00E63261">
        <w:t xml:space="preserve">0,00 złotych (słownie: </w:t>
      </w:r>
      <w:r w:rsidR="00FD2D2C" w:rsidRPr="00E63261">
        <w:t xml:space="preserve">szesnaście </w:t>
      </w:r>
      <w:r w:rsidR="002B20FD" w:rsidRPr="00E63261">
        <w:t xml:space="preserve">tysięcy </w:t>
      </w:r>
      <w:r w:rsidR="00FD2D2C" w:rsidRPr="00E63261">
        <w:t>pięć</w:t>
      </w:r>
      <w:r w:rsidR="00141E73" w:rsidRPr="00E63261">
        <w:t>set trzydzieści</w:t>
      </w:r>
      <w:r w:rsidR="002B20FD" w:rsidRPr="00E63261">
        <w:t xml:space="preserve"> złotych 00/100)</w:t>
      </w:r>
      <w:r w:rsidR="00E53BF3" w:rsidRPr="00E63261">
        <w:t>.</w:t>
      </w:r>
    </w:p>
    <w:p w:rsidR="00D46A34" w:rsidRPr="00E63261" w:rsidRDefault="00D46A34" w:rsidP="00885C4B">
      <w:pPr>
        <w:pStyle w:val="USTustnpkodeksu"/>
      </w:pPr>
      <w:r w:rsidRPr="00E63261">
        <w:t>4. </w:t>
      </w:r>
      <w:r w:rsidR="004C1A1B" w:rsidRPr="00E63261">
        <w:t xml:space="preserve">DYSPONENT </w:t>
      </w:r>
      <w:r w:rsidRPr="00E63261">
        <w:t xml:space="preserve">przekaże kwotę dotacji BENEFICJENTOWI w terminie </w:t>
      </w:r>
      <w:r w:rsidR="002B7D8A" w:rsidRPr="00E63261">
        <w:t>2</w:t>
      </w:r>
      <w:r w:rsidR="00730E17" w:rsidRPr="00E63261">
        <w:t>0</w:t>
      </w:r>
      <w:r w:rsidR="004C1A1B" w:rsidRPr="00E63261">
        <w:t xml:space="preserve"> </w:t>
      </w:r>
      <w:r w:rsidRPr="00E63261">
        <w:t xml:space="preserve">dni od dnia otrzymania podpisanej umowy od </w:t>
      </w:r>
      <w:r w:rsidR="00554479" w:rsidRPr="00E63261">
        <w:t>BENEFICJENTA</w:t>
      </w:r>
      <w:r w:rsidRPr="00E63261">
        <w:t xml:space="preserve"> na jego rachunek b</w:t>
      </w:r>
      <w:r w:rsidR="000D76CB" w:rsidRPr="00E63261">
        <w:t xml:space="preserve">ankowy </w:t>
      </w:r>
      <w:r w:rsidR="00E63261" w:rsidRPr="00E63261">
        <w:t>o </w:t>
      </w:r>
      <w:r w:rsidR="000D76CB" w:rsidRPr="00E63261">
        <w:t>nr </w:t>
      </w:r>
      <w:r w:rsidR="00FD2D2C" w:rsidRPr="00E63261">
        <w:rPr>
          <w:b/>
          <w:bCs w:val="0"/>
        </w:rPr>
        <w:t>33</w:t>
      </w:r>
      <w:r w:rsidR="00E72A1B" w:rsidRPr="00E63261">
        <w:rPr>
          <w:b/>
          <w:bCs w:val="0"/>
        </w:rPr>
        <w:t> </w:t>
      </w:r>
      <w:r w:rsidR="0093263A" w:rsidRPr="00E63261">
        <w:rPr>
          <w:b/>
          <w:bCs w:val="0"/>
        </w:rPr>
        <w:t>1</w:t>
      </w:r>
      <w:r w:rsidR="00FD2D2C" w:rsidRPr="00E63261">
        <w:rPr>
          <w:b/>
          <w:bCs w:val="0"/>
        </w:rPr>
        <w:t>24</w:t>
      </w:r>
      <w:r w:rsidR="0093263A" w:rsidRPr="00E63261">
        <w:rPr>
          <w:b/>
          <w:bCs w:val="0"/>
        </w:rPr>
        <w:t>0</w:t>
      </w:r>
      <w:r w:rsidR="00E72A1B" w:rsidRPr="00E63261">
        <w:rPr>
          <w:b/>
          <w:bCs w:val="0"/>
        </w:rPr>
        <w:t> </w:t>
      </w:r>
      <w:r w:rsidR="00FD2D2C" w:rsidRPr="00E63261">
        <w:rPr>
          <w:b/>
          <w:bCs w:val="0"/>
        </w:rPr>
        <w:t>6292</w:t>
      </w:r>
      <w:r w:rsidR="00E72A1B" w:rsidRPr="00E63261">
        <w:rPr>
          <w:b/>
          <w:bCs w:val="0"/>
        </w:rPr>
        <w:t> </w:t>
      </w:r>
      <w:r w:rsidR="00FD2D2C" w:rsidRPr="00E63261">
        <w:rPr>
          <w:b/>
          <w:bCs w:val="0"/>
        </w:rPr>
        <w:t>1111</w:t>
      </w:r>
      <w:r w:rsidR="00E72A1B" w:rsidRPr="00E63261">
        <w:rPr>
          <w:b/>
          <w:bCs w:val="0"/>
        </w:rPr>
        <w:t> </w:t>
      </w:r>
      <w:r w:rsidR="00FD2D2C" w:rsidRPr="00E63261">
        <w:rPr>
          <w:b/>
          <w:bCs w:val="0"/>
        </w:rPr>
        <w:t>0011</w:t>
      </w:r>
      <w:r w:rsidR="00E72A1B" w:rsidRPr="00E63261">
        <w:rPr>
          <w:b/>
          <w:bCs w:val="0"/>
        </w:rPr>
        <w:t> </w:t>
      </w:r>
      <w:r w:rsidR="00FD2D2C" w:rsidRPr="00E63261">
        <w:rPr>
          <w:b/>
          <w:bCs w:val="0"/>
        </w:rPr>
        <w:t>6170</w:t>
      </w:r>
      <w:r w:rsidR="00D37810" w:rsidRPr="00E63261">
        <w:rPr>
          <w:b/>
          <w:bCs w:val="0"/>
        </w:rPr>
        <w:t> </w:t>
      </w:r>
      <w:r w:rsidR="00FD2D2C" w:rsidRPr="00E63261">
        <w:rPr>
          <w:b/>
          <w:bCs w:val="0"/>
        </w:rPr>
        <w:t>5955</w:t>
      </w:r>
      <w:r w:rsidR="002B7D8A" w:rsidRPr="00E63261">
        <w:t xml:space="preserve"> </w:t>
      </w:r>
      <w:r w:rsidR="002B7D8A" w:rsidRPr="00E63261">
        <w:rPr>
          <w:rStyle w:val="copyable"/>
          <w:rFonts w:ascii="Times New Roman" w:hAnsi="Times New Roman"/>
          <w:szCs w:val="24"/>
        </w:rPr>
        <w:t xml:space="preserve">prowadzony przez </w:t>
      </w:r>
      <w:r w:rsidR="00FD2D2C" w:rsidRPr="00E63261">
        <w:rPr>
          <w:rStyle w:val="copyable"/>
          <w:rFonts w:ascii="Times New Roman" w:hAnsi="Times New Roman"/>
          <w:szCs w:val="24"/>
        </w:rPr>
        <w:t>Bank Pekao</w:t>
      </w:r>
      <w:r w:rsidR="00141E73" w:rsidRPr="00E63261">
        <w:rPr>
          <w:rStyle w:val="copyable"/>
          <w:rFonts w:ascii="Times New Roman" w:hAnsi="Times New Roman"/>
          <w:szCs w:val="24"/>
        </w:rPr>
        <w:t xml:space="preserve"> </w:t>
      </w:r>
      <w:r w:rsidR="00E72A1B" w:rsidRPr="00E63261">
        <w:rPr>
          <w:rStyle w:val="copyable"/>
          <w:rFonts w:ascii="Times New Roman" w:hAnsi="Times New Roman"/>
          <w:szCs w:val="24"/>
        </w:rPr>
        <w:t>S.A.</w:t>
      </w:r>
      <w:r w:rsidRPr="00E63261">
        <w:t xml:space="preserve"> Za dzień przekazania dotacji uznaje się dzień obciążenia rachunku </w:t>
      </w:r>
      <w:r w:rsidR="004C1A1B" w:rsidRPr="00E63261">
        <w:t>DYSPONENTA</w:t>
      </w:r>
      <w:r w:rsidRPr="00E63261">
        <w:t>.</w:t>
      </w:r>
    </w:p>
    <w:p w:rsidR="0009472C" w:rsidRPr="00E63261" w:rsidRDefault="0019626C" w:rsidP="00AC2028">
      <w:pPr>
        <w:pStyle w:val="USTustnpkodeksu"/>
      </w:pPr>
      <w:r w:rsidRPr="00E63261">
        <w:t>5.</w:t>
      </w:r>
      <w:r w:rsidR="0026421E" w:rsidRPr="00E63261">
        <w:t> </w:t>
      </w:r>
      <w:r w:rsidR="00D64274" w:rsidRPr="00E63261">
        <w:t>BENEFICJENT</w:t>
      </w:r>
      <w:r w:rsidRPr="00E63261">
        <w:t xml:space="preserve"> oświadcza, że jest jedynym posiadaczem wskazanego w ust.</w:t>
      </w:r>
      <w:r w:rsidR="00851EA4" w:rsidRPr="00E63261">
        <w:t> </w:t>
      </w:r>
      <w:r w:rsidRPr="00E63261">
        <w:t>4 rachunku bankowego i zobowiązuje się do utrzymania rachunku bankowego nie krócej niż do</w:t>
      </w:r>
      <w:r w:rsidR="00851EA4" w:rsidRPr="00E63261">
        <w:t> </w:t>
      </w:r>
      <w:r w:rsidRPr="00E63261">
        <w:t xml:space="preserve">dnia </w:t>
      </w:r>
      <w:r w:rsidR="00F16BF0" w:rsidRPr="00E63261">
        <w:rPr>
          <w:spacing w:val="2"/>
          <w:szCs w:val="24"/>
        </w:rPr>
        <w:t xml:space="preserve">zatwierdzenia </w:t>
      </w:r>
      <w:r w:rsidRPr="00E63261">
        <w:t xml:space="preserve">przez </w:t>
      </w:r>
      <w:r w:rsidR="00D64274" w:rsidRPr="00E63261">
        <w:t>DYSPONENTA</w:t>
      </w:r>
      <w:r w:rsidR="00656488" w:rsidRPr="00E63261">
        <w:t xml:space="preserve"> </w:t>
      </w:r>
      <w:r w:rsidR="00F16BF0" w:rsidRPr="00E63261">
        <w:rPr>
          <w:spacing w:val="2"/>
          <w:szCs w:val="24"/>
        </w:rPr>
        <w:t xml:space="preserve">dokumentu pn. Informacja </w:t>
      </w:r>
      <w:r w:rsidR="00F868C6" w:rsidRPr="00E63261">
        <w:rPr>
          <w:spacing w:val="2"/>
          <w:szCs w:val="24"/>
        </w:rPr>
        <w:t>dotycząca</w:t>
      </w:r>
      <w:r w:rsidR="003A4A36" w:rsidRPr="00E63261">
        <w:rPr>
          <w:spacing w:val="2"/>
          <w:szCs w:val="24"/>
        </w:rPr>
        <w:t xml:space="preserve"> </w:t>
      </w:r>
      <w:r w:rsidR="00F16BF0" w:rsidRPr="00E63261">
        <w:rPr>
          <w:spacing w:val="2"/>
          <w:szCs w:val="24"/>
        </w:rPr>
        <w:t>realizacji zadania</w:t>
      </w:r>
      <w:r w:rsidRPr="00E63261">
        <w:t xml:space="preserve">. W przypadku zobowiązania </w:t>
      </w:r>
      <w:r w:rsidR="00D64274" w:rsidRPr="00E63261">
        <w:t>BENEFICJENTA</w:t>
      </w:r>
      <w:r w:rsidR="004C5339" w:rsidRPr="00E63261">
        <w:t xml:space="preserve"> do dokonania, na podstawie §</w:t>
      </w:r>
      <w:r w:rsidR="001725BA" w:rsidRPr="00E63261">
        <w:t> </w:t>
      </w:r>
      <w:r w:rsidR="004C5339" w:rsidRPr="00E63261">
        <w:t>4</w:t>
      </w:r>
      <w:r w:rsidRPr="00E63261">
        <w:t xml:space="preserve"> umowy, zwrotu środków finansowych, zobowiązanie do utrzymania rachunku bankowego obowiązuje do czasu dokonania ostatecznych rozliczeń z </w:t>
      </w:r>
      <w:r w:rsidR="00D64274" w:rsidRPr="00E63261">
        <w:t>DYSPONENT</w:t>
      </w:r>
      <w:r w:rsidR="0010379E" w:rsidRPr="00E63261">
        <w:t>EM</w:t>
      </w:r>
      <w:r w:rsidRPr="00E63261">
        <w:t>.</w:t>
      </w:r>
    </w:p>
    <w:p w:rsidR="00D46A34" w:rsidRPr="00E63261" w:rsidRDefault="0009472C" w:rsidP="00D935C4">
      <w:pPr>
        <w:pStyle w:val="USTustnpkodeksu"/>
      </w:pPr>
      <w:r w:rsidRPr="00E63261">
        <w:t>6</w:t>
      </w:r>
      <w:r w:rsidR="00D46A34" w:rsidRPr="00E63261">
        <w:t xml:space="preserve">. BENEFICJENT zobowiązuje się </w:t>
      </w:r>
      <w:r w:rsidR="000D76CB" w:rsidRPr="00E63261">
        <w:t>wydatkować</w:t>
      </w:r>
      <w:r w:rsidR="004C1A1B" w:rsidRPr="00E63261">
        <w:t xml:space="preserve"> dotację</w:t>
      </w:r>
      <w:r w:rsidR="000D76CB" w:rsidRPr="00E63261">
        <w:t xml:space="preserve"> wyłącznie na </w:t>
      </w:r>
      <w:r w:rsidR="00D46A34" w:rsidRPr="00E63261">
        <w:t>real</w:t>
      </w:r>
      <w:r w:rsidR="000D76CB" w:rsidRPr="00E63261">
        <w:t>izację zadania opisanego w ust. </w:t>
      </w:r>
      <w:r w:rsidR="00D46A34" w:rsidRPr="00E63261">
        <w:t xml:space="preserve">1. Realizacja zadania </w:t>
      </w:r>
      <w:r w:rsidR="00E857A5" w:rsidRPr="00E63261">
        <w:t xml:space="preserve">i wydatkowanie środków dotacji </w:t>
      </w:r>
      <w:r w:rsidR="00D46A34" w:rsidRPr="00E63261">
        <w:t>może nastąpić dopiero po</w:t>
      </w:r>
      <w:r w:rsidR="00E857A5" w:rsidRPr="00E63261">
        <w:t xml:space="preserve"> podpisaniu umowy przez </w:t>
      </w:r>
      <w:r w:rsidR="005B19F2" w:rsidRPr="00E63261">
        <w:t>STRONY</w:t>
      </w:r>
      <w:r w:rsidR="00E857A5" w:rsidRPr="00E63261">
        <w:t>.</w:t>
      </w:r>
    </w:p>
    <w:p w:rsidR="00D46A34" w:rsidRPr="00E63261" w:rsidRDefault="00D46A34" w:rsidP="000D76CB">
      <w:pPr>
        <w:pStyle w:val="ROZDZODDZPRZEDMprzedmiotregulacjirozdziauluboddziau"/>
      </w:pPr>
      <w:r w:rsidRPr="00E63261">
        <w:rPr>
          <w:rStyle w:val="Ppogrubienie"/>
          <w:b/>
        </w:rPr>
        <w:t>§ 3</w:t>
      </w:r>
      <w:r w:rsidR="000D76CB" w:rsidRPr="00E63261">
        <w:rPr>
          <w:rStyle w:val="Ppogrubienie"/>
        </w:rPr>
        <w:br/>
      </w:r>
      <w:r w:rsidRPr="00E63261">
        <w:t>Tryb kontroli wykonania przedmiotu umowy</w:t>
      </w:r>
    </w:p>
    <w:p w:rsidR="00D46A34" w:rsidRPr="00E63261" w:rsidRDefault="00D46A34" w:rsidP="00D46A34">
      <w:pPr>
        <w:pStyle w:val="USTustnpkodeksu"/>
      </w:pPr>
      <w:r w:rsidRPr="00E63261">
        <w:t>1. DYSPONENT sprawuje nadzór i kontrolę wykorzystania udzielonej dotacji w ramach obowiązku i w zakresie określonych w art. 175 ust. 1 pkt 2 i ust. 2 pkt 4 i 5 ustawy o finansach publicznych.</w:t>
      </w:r>
    </w:p>
    <w:p w:rsidR="00D46A34" w:rsidRPr="00E63261" w:rsidRDefault="00D46A34" w:rsidP="00D46A34">
      <w:pPr>
        <w:pStyle w:val="USTustnpkodeksu"/>
      </w:pPr>
      <w:r w:rsidRPr="00E63261">
        <w:t xml:space="preserve">2. Kontrola wykonania zadania będzie prowadzona </w:t>
      </w:r>
      <w:r w:rsidR="003A23E5" w:rsidRPr="00E63261">
        <w:t xml:space="preserve">w trybie i </w:t>
      </w:r>
      <w:r w:rsidRPr="00E63261">
        <w:t>na za</w:t>
      </w:r>
      <w:r w:rsidR="000D76CB" w:rsidRPr="00E63261">
        <w:t xml:space="preserve">sadach określonych </w:t>
      </w:r>
      <w:r w:rsidR="003A23E5" w:rsidRPr="00E63261">
        <w:t xml:space="preserve">ustawie z dnia 15 lipca 2011 r. </w:t>
      </w:r>
      <w:r w:rsidRPr="00E63261">
        <w:t>o kontroli w administracji rządowej</w:t>
      </w:r>
      <w:r w:rsidR="003A23E5" w:rsidRPr="00E63261">
        <w:t xml:space="preserve"> (Dz. U. z 202</w:t>
      </w:r>
      <w:r w:rsidR="005E7FC9" w:rsidRPr="00E63261">
        <w:t>6</w:t>
      </w:r>
      <w:r w:rsidR="003A23E5" w:rsidRPr="00E63261">
        <w:t xml:space="preserve"> r. poz. </w:t>
      </w:r>
      <w:r w:rsidR="005E7FC9" w:rsidRPr="00E63261">
        <w:t>158</w:t>
      </w:r>
      <w:r w:rsidR="003A23E5" w:rsidRPr="00E63261">
        <w:t>)</w:t>
      </w:r>
      <w:r w:rsidRPr="00E63261">
        <w:t>.</w:t>
      </w:r>
    </w:p>
    <w:p w:rsidR="004C5339" w:rsidRPr="00E63261" w:rsidRDefault="004C5339" w:rsidP="00D46A34">
      <w:pPr>
        <w:pStyle w:val="USTustnpkodeksu"/>
      </w:pPr>
      <w:r w:rsidRPr="00E63261">
        <w:t>3.</w:t>
      </w:r>
      <w:r w:rsidR="003A23E5" w:rsidRPr="00E63261">
        <w:t> </w:t>
      </w:r>
      <w:r w:rsidRPr="00E63261">
        <w:t xml:space="preserve">Na wezwanie </w:t>
      </w:r>
      <w:r w:rsidR="00A20621" w:rsidRPr="00E63261">
        <w:t>DYSPONENTA, BENEFICJENT</w:t>
      </w:r>
      <w:r w:rsidRPr="00E63261">
        <w:t xml:space="preserve"> w terminie ustalonym przez </w:t>
      </w:r>
      <w:r w:rsidR="00A20621" w:rsidRPr="00E63261">
        <w:t>DYSPONENTA</w:t>
      </w:r>
      <w:r w:rsidRPr="00E63261">
        <w:t xml:space="preserve">, udziela na piśmie informacji na temat realizacji zadania oraz przekazuje potwierdzone za zgodność z oryginałem kopie faktur bądź innych dokumentów, które mają lub mogą mieć znaczenie dla oceny prawidłowości realizacji zadania, w tym dowodów księgowych, umów cywilnoprawnych, bądź innych dokumentów finansowo-księgowych, które zostały opłacone w ramach całkowitych kosztów realizacji zadania. Nieudzielenie przez </w:t>
      </w:r>
      <w:r w:rsidR="00A20621" w:rsidRPr="00E63261">
        <w:t>BENEFICJENTA</w:t>
      </w:r>
      <w:r w:rsidRPr="00E63261">
        <w:t xml:space="preserve"> żądanych informacji lub nieprzekazanie potwierdzonych za zgodność z</w:t>
      </w:r>
      <w:r w:rsidR="003A23E5" w:rsidRPr="00E63261">
        <w:t> </w:t>
      </w:r>
      <w:r w:rsidRPr="00E63261">
        <w:t xml:space="preserve">oryginałem kopii faktur bądź innych dokumentów, które mają lub mogą mieć znaczenie dla oceny prawidłowości realizacji zadania, stanowi podstawę do zakwalifikowania dotacji jako wykorzystanej niezgodnie z przeznaczeniem i podlegającej zwrotowi na rachunek bankowy </w:t>
      </w:r>
      <w:r w:rsidR="0010379E" w:rsidRPr="00E63261">
        <w:t>DYSPONENTA</w:t>
      </w:r>
      <w:r w:rsidRPr="00E63261">
        <w:t>. Dopuszcza się potwierdzanie zgodności faktur bądź innych dokumentów, o</w:t>
      </w:r>
      <w:r w:rsidR="0010379E" w:rsidRPr="00E63261">
        <w:t> </w:t>
      </w:r>
      <w:r w:rsidRPr="00E63261">
        <w:t>których mowa wyżej z oryginałem</w:t>
      </w:r>
      <w:r w:rsidR="0010379E" w:rsidRPr="00E63261">
        <w:t>,</w:t>
      </w:r>
      <w:r w:rsidRPr="00E63261">
        <w:t xml:space="preserve"> przy użyciu kwalifikowanego podpisu elektronicznego.</w:t>
      </w:r>
    </w:p>
    <w:p w:rsidR="004C5339" w:rsidRPr="00E63261" w:rsidRDefault="004C5339" w:rsidP="003A23E5">
      <w:pPr>
        <w:pStyle w:val="USTustnpkodeksu"/>
      </w:pPr>
      <w:r w:rsidRPr="00E63261">
        <w:t>4.</w:t>
      </w:r>
      <w:r w:rsidR="003A23E5" w:rsidRPr="00E63261">
        <w:t> </w:t>
      </w:r>
      <w:r w:rsidRPr="00E63261">
        <w:t xml:space="preserve">Prawo kontroli przysługuje osobom upoważnionym przez </w:t>
      </w:r>
      <w:r w:rsidR="00A20621" w:rsidRPr="00E63261">
        <w:t>DYSPONENTA</w:t>
      </w:r>
      <w:r w:rsidRPr="00E63261">
        <w:t>, zarówno w</w:t>
      </w:r>
      <w:r w:rsidR="003A23E5" w:rsidRPr="00E63261">
        <w:t> </w:t>
      </w:r>
      <w:r w:rsidRPr="00E63261">
        <w:t xml:space="preserve">siedzibie </w:t>
      </w:r>
      <w:r w:rsidR="00A20621" w:rsidRPr="00E63261">
        <w:t>BENEFICJENTA</w:t>
      </w:r>
      <w:r w:rsidRPr="00E63261">
        <w:t xml:space="preserve">, jak i w miejscu realizacji zadania. </w:t>
      </w:r>
    </w:p>
    <w:p w:rsidR="004C5339" w:rsidRPr="00E63261" w:rsidRDefault="004C5339" w:rsidP="003A23E5">
      <w:pPr>
        <w:pStyle w:val="USTustnpkodeksu"/>
      </w:pPr>
      <w:r w:rsidRPr="00E63261">
        <w:t>5.</w:t>
      </w:r>
      <w:r w:rsidR="003A23E5" w:rsidRPr="00E63261">
        <w:t> </w:t>
      </w:r>
      <w:r w:rsidRPr="00E63261">
        <w:t xml:space="preserve">O wynikach kontroli, o której mowa w ust. </w:t>
      </w:r>
      <w:r w:rsidR="003A23E5" w:rsidRPr="00E63261">
        <w:t>2</w:t>
      </w:r>
      <w:r w:rsidRPr="00E63261">
        <w:t xml:space="preserve">, </w:t>
      </w:r>
      <w:r w:rsidR="00A20621" w:rsidRPr="00E63261">
        <w:t>DYSPONENT</w:t>
      </w:r>
      <w:r w:rsidRPr="00E63261">
        <w:t xml:space="preserve"> poinformuje </w:t>
      </w:r>
      <w:r w:rsidR="00A20621" w:rsidRPr="00E63261">
        <w:t>BENEFICJENTA</w:t>
      </w:r>
      <w:r w:rsidRPr="00E63261">
        <w:t>, a w przypadku stwierdzenia nieprawidłowości lub uchybień przekaże mu zalecenia lub wnioski mające na celu ich usunięcie.</w:t>
      </w:r>
    </w:p>
    <w:p w:rsidR="00D46A34" w:rsidRPr="00E63261" w:rsidRDefault="00D46A34" w:rsidP="000D76CB">
      <w:pPr>
        <w:pStyle w:val="ROZDZODDZPRZEDMprzedmiotregulacjirozdziauluboddziau"/>
      </w:pPr>
      <w:r w:rsidRPr="00E63261">
        <w:rPr>
          <w:rStyle w:val="Ppogrubienie"/>
          <w:b/>
        </w:rPr>
        <w:t>§ 4</w:t>
      </w:r>
      <w:r w:rsidR="000D76CB" w:rsidRPr="00E63261">
        <w:rPr>
          <w:rStyle w:val="Ppogrubienie"/>
          <w:b/>
        </w:rPr>
        <w:br/>
      </w:r>
      <w:r w:rsidRPr="00E63261">
        <w:t>Zwrot dotacji oraz odsetek</w:t>
      </w:r>
    </w:p>
    <w:p w:rsidR="00F43125" w:rsidRPr="00E63261" w:rsidRDefault="00AA0281" w:rsidP="00F43125">
      <w:pPr>
        <w:pStyle w:val="USTustnpkodeksu"/>
        <w:keepNext/>
      </w:pPr>
      <w:r w:rsidRPr="00E63261">
        <w:t>1. </w:t>
      </w:r>
      <w:r w:rsidR="00F43125" w:rsidRPr="00E63261">
        <w:t>Niewykorzystaną część dotacji BENEFICJENT zobowiązuje się zwrócić na rachunek bankowy DYSPONENTA w terminie nie dłuższym niż 15 dni od daty zakończenia realizacji zadania</w:t>
      </w:r>
      <w:r w:rsidR="00D37810" w:rsidRPr="00E63261">
        <w:t xml:space="preserve">, określonej w </w:t>
      </w:r>
      <w:r w:rsidR="00D37810" w:rsidRPr="00E63261">
        <w:rPr>
          <w:rStyle w:val="Ppogrubienie"/>
          <w:b w:val="0"/>
        </w:rPr>
        <w:t>§ 1 ust. 6</w:t>
      </w:r>
      <w:r w:rsidR="00F43125" w:rsidRPr="00E63261">
        <w:t>. Zwrotu niewykorzystanej części dotacji BENEFICJENT dokona na rachunek bankowy o numerze: 41</w:t>
      </w:r>
      <w:r w:rsidRPr="00E63261">
        <w:t> </w:t>
      </w:r>
      <w:r w:rsidR="00F43125" w:rsidRPr="00E63261">
        <w:t>1010</w:t>
      </w:r>
      <w:r w:rsidRPr="00E63261">
        <w:t> </w:t>
      </w:r>
      <w:r w:rsidR="00F43125" w:rsidRPr="00E63261">
        <w:t>1010</w:t>
      </w:r>
      <w:r w:rsidRPr="00E63261">
        <w:t> </w:t>
      </w:r>
      <w:r w:rsidR="00F43125" w:rsidRPr="00E63261">
        <w:t>0012</w:t>
      </w:r>
      <w:r w:rsidRPr="00E63261">
        <w:t> </w:t>
      </w:r>
      <w:r w:rsidR="00F43125" w:rsidRPr="00E63261">
        <w:t>6713</w:t>
      </w:r>
      <w:r w:rsidRPr="00E63261">
        <w:t> </w:t>
      </w:r>
      <w:r w:rsidR="00F43125" w:rsidRPr="00E63261">
        <w:t>9135</w:t>
      </w:r>
      <w:r w:rsidRPr="00E63261">
        <w:t> </w:t>
      </w:r>
      <w:r w:rsidR="00F43125" w:rsidRPr="00E63261">
        <w:t>0000</w:t>
      </w:r>
      <w:r w:rsidRPr="00E63261">
        <w:t>.</w:t>
      </w:r>
      <w:r w:rsidR="008748AE" w:rsidRPr="00E63261">
        <w:t xml:space="preserve"> Zwrotowi nie podlegają zgromadzone na rachunku bankowym BENEFICJENTA odsetki bankowe.  </w:t>
      </w:r>
    </w:p>
    <w:p w:rsidR="001725BA" w:rsidRPr="00E63261" w:rsidRDefault="00AA0281" w:rsidP="00F43125">
      <w:pPr>
        <w:pStyle w:val="USTustnpkodeksu"/>
      </w:pPr>
      <w:r w:rsidRPr="00E63261">
        <w:t>2. </w:t>
      </w:r>
      <w:r w:rsidR="00F43125" w:rsidRPr="00E63261">
        <w:t>W tytule wpłaty BENEFICJENT dokona opisu „Zwrot dotacji do umowy nr </w:t>
      </w:r>
      <w:r w:rsidR="00D37810" w:rsidRPr="00E63261">
        <w:t>DPP-WNP.0773.3.</w:t>
      </w:r>
      <w:r w:rsidR="00332CA5" w:rsidRPr="00E63261">
        <w:t>1</w:t>
      </w:r>
      <w:r w:rsidR="00FD2D2C" w:rsidRPr="00E63261">
        <w:t>39</w:t>
      </w:r>
      <w:r w:rsidR="00D37810" w:rsidRPr="00E63261">
        <w:t>.2026</w:t>
      </w:r>
      <w:r w:rsidR="00E40D7D" w:rsidRPr="00E63261">
        <w:t>”</w:t>
      </w:r>
      <w:r w:rsidR="00D02C1E" w:rsidRPr="00E63261">
        <w:t>.</w:t>
      </w:r>
      <w:r w:rsidR="00F43125" w:rsidRPr="00E63261">
        <w:t xml:space="preserve"> Za datę zwrotu uważa się datę wpływu środków finansowych na rachunek bankowy DYSPONENTA.</w:t>
      </w:r>
    </w:p>
    <w:p w:rsidR="00F43125" w:rsidRPr="00E63261" w:rsidRDefault="00F43125" w:rsidP="00125B86">
      <w:pPr>
        <w:pStyle w:val="USTustnpkodeksu"/>
      </w:pPr>
      <w:r w:rsidRPr="00E63261">
        <w:t xml:space="preserve">3. Od </w:t>
      </w:r>
      <w:r w:rsidRPr="00E63261">
        <w:rPr>
          <w:szCs w:val="24"/>
        </w:rPr>
        <w:t xml:space="preserve">niewykorzystanej </w:t>
      </w:r>
      <w:r w:rsidRPr="00E63261">
        <w:t>kwoty dotacji zwróconej po terminie określonym w ust. </w:t>
      </w:r>
      <w:r w:rsidR="00161C12" w:rsidRPr="00E63261">
        <w:t>1</w:t>
      </w:r>
      <w:r w:rsidRPr="00E63261">
        <w:t xml:space="preserve">, nalicza się odsetki w wysokości określonej jak dla zaległości podatkowych, począwszy od dnia następującego po dniu, w którym upłynął termin zwrotu dotacji </w:t>
      </w:r>
      <w:r w:rsidR="00161C12" w:rsidRPr="00E63261">
        <w:t>–</w:t>
      </w:r>
      <w:r w:rsidRPr="00E63261">
        <w:t xml:space="preserve"> stosownie</w:t>
      </w:r>
      <w:r w:rsidR="00161C12" w:rsidRPr="00E63261">
        <w:t xml:space="preserve"> </w:t>
      </w:r>
      <w:r w:rsidRPr="00E63261">
        <w:t>do dyspozycji art.</w:t>
      </w:r>
      <w:r w:rsidR="00161C12" w:rsidRPr="00E63261">
        <w:t> </w:t>
      </w:r>
      <w:r w:rsidRPr="00E63261">
        <w:t xml:space="preserve">168 ust. 3 ustawy o finansach publicznych. Odsetki podlegają zwrotowi na rachunek bankowy DYSPONENTA o numerze </w:t>
      </w:r>
      <w:r w:rsidR="00161C12" w:rsidRPr="00E63261">
        <w:t>11 </w:t>
      </w:r>
      <w:r w:rsidRPr="00E63261">
        <w:t>1010</w:t>
      </w:r>
      <w:r w:rsidR="00161C12" w:rsidRPr="00E63261">
        <w:t> 1010 </w:t>
      </w:r>
      <w:r w:rsidRPr="00E63261">
        <w:t>0012</w:t>
      </w:r>
      <w:r w:rsidR="00161C12" w:rsidRPr="00E63261">
        <w:t> </w:t>
      </w:r>
      <w:r w:rsidRPr="00E63261">
        <w:t>6722</w:t>
      </w:r>
      <w:r w:rsidR="00161C12" w:rsidRPr="00E63261">
        <w:t> 3100 </w:t>
      </w:r>
      <w:r w:rsidRPr="00E63261">
        <w:t>0000.</w:t>
      </w:r>
    </w:p>
    <w:p w:rsidR="00D46A34" w:rsidRPr="00E63261" w:rsidRDefault="00AA2BC2" w:rsidP="00E63261">
      <w:pPr>
        <w:pStyle w:val="USTustnpkodeksu"/>
      </w:pPr>
      <w:r w:rsidRPr="00E63261">
        <w:t>4</w:t>
      </w:r>
      <w:r w:rsidR="00F43125" w:rsidRPr="00E63261">
        <w:t>.</w:t>
      </w:r>
      <w:r w:rsidR="00D46A34" w:rsidRPr="00E63261">
        <w:t> Obowiązek zwrotu przez BENEFICJENTA dotacji lub jej części oraz odsetek powstaje obligatoryjnie w sytuacjach, na zasadach oraz w trybie i termi</w:t>
      </w:r>
      <w:r w:rsidR="000D76CB" w:rsidRPr="00E63261">
        <w:t>nie określonych w art.</w:t>
      </w:r>
      <w:r w:rsidR="001826AB" w:rsidRPr="00E63261">
        <w:t> </w:t>
      </w:r>
      <w:r w:rsidR="000D76CB" w:rsidRPr="00E63261">
        <w:t xml:space="preserve">169 </w:t>
      </w:r>
      <w:r w:rsidR="00F03D5F" w:rsidRPr="00E63261">
        <w:br/>
      </w:r>
      <w:r w:rsidR="000D76CB" w:rsidRPr="00E63261">
        <w:t>ust.</w:t>
      </w:r>
      <w:r w:rsidR="00F03D5F" w:rsidRPr="00E63261">
        <w:t> </w:t>
      </w:r>
      <w:r w:rsidR="00D46A34" w:rsidRPr="00E63261">
        <w:t>1-</w:t>
      </w:r>
      <w:r w:rsidR="00A70E9C" w:rsidRPr="00E63261">
        <w:t>6</w:t>
      </w:r>
      <w:r w:rsidR="00D46A34" w:rsidRPr="00E63261">
        <w:t xml:space="preserve"> ustawy o finansach </w:t>
      </w:r>
      <w:r w:rsidR="00C7777E" w:rsidRPr="00E63261">
        <w:t>publicznych. Dotacja c</w:t>
      </w:r>
      <w:r w:rsidR="00F03D5F" w:rsidRPr="00E63261">
        <w:t>elowa wykorzystana niezgodnie z </w:t>
      </w:r>
      <w:r w:rsidR="00C7777E" w:rsidRPr="00E63261">
        <w:t xml:space="preserve">przeznaczeniem, pobrana nienależnie lub w nadmiernej wysokości podlega zwrotowi na rachunek bankowy DYSPONENTA </w:t>
      </w:r>
      <w:r w:rsidR="0002542E" w:rsidRPr="00E63261">
        <w:rPr>
          <w:spacing w:val="-1"/>
          <w:szCs w:val="24"/>
        </w:rPr>
        <w:t>wskazany w ust. 1</w:t>
      </w:r>
      <w:r w:rsidR="00963D90" w:rsidRPr="00E63261">
        <w:t xml:space="preserve">, w </w:t>
      </w:r>
      <w:r w:rsidR="00E40D7D" w:rsidRPr="00E63261">
        <w:t xml:space="preserve">terminie </w:t>
      </w:r>
      <w:r w:rsidR="00963D90" w:rsidRPr="00E63261">
        <w:t xml:space="preserve">15 dni od dnia stwierdzenia tych okoliczności, co następuje z dniem zatwierdzenia dokumentu pod nazwą </w:t>
      </w:r>
      <w:r w:rsidR="00DF117B" w:rsidRPr="00E63261">
        <w:t>„</w:t>
      </w:r>
      <w:r w:rsidR="003A4A36" w:rsidRPr="00E63261">
        <w:t xml:space="preserve">Informacja </w:t>
      </w:r>
      <w:r w:rsidR="00F868C6" w:rsidRPr="00E63261">
        <w:t>dotycząca</w:t>
      </w:r>
      <w:r w:rsidR="008519EE" w:rsidRPr="00E63261">
        <w:t xml:space="preserve"> realizacji zadania</w:t>
      </w:r>
      <w:r w:rsidR="00DF117B" w:rsidRPr="00E63261">
        <w:t>”</w:t>
      </w:r>
      <w:r w:rsidR="00FF7452" w:rsidRPr="00E63261">
        <w:t>, zgodnie z art. 152 ust. 2 ustawy o finansach publicznych</w:t>
      </w:r>
      <w:r w:rsidR="00963D90" w:rsidRPr="00E63261">
        <w:t>.</w:t>
      </w:r>
    </w:p>
    <w:p w:rsidR="00D46A34" w:rsidRPr="00E63261" w:rsidRDefault="00AA2BC2" w:rsidP="00D46A34">
      <w:pPr>
        <w:pStyle w:val="USTustnpkodeksu"/>
      </w:pPr>
      <w:r w:rsidRPr="00E63261">
        <w:t>5</w:t>
      </w:r>
      <w:r w:rsidR="00D46A34" w:rsidRPr="00E63261">
        <w:t>. Realizując zwroty środkó</w:t>
      </w:r>
      <w:r w:rsidR="001826AB" w:rsidRPr="00E63261">
        <w:t xml:space="preserve">w dotacji, o których mowa w ust. </w:t>
      </w:r>
      <w:r w:rsidR="000935EB" w:rsidRPr="00E63261">
        <w:t>4</w:t>
      </w:r>
      <w:r w:rsidR="000D76CB" w:rsidRPr="00E63261">
        <w:t>,</w:t>
      </w:r>
      <w:r w:rsidR="00D46A34" w:rsidRPr="00E63261">
        <w:t xml:space="preserve"> w tytule wpłaty BENEFICJENT dokona opisu: „Zwrot dotacji do umowy </w:t>
      </w:r>
      <w:r w:rsidR="001826AB" w:rsidRPr="00E63261">
        <w:t>nr </w:t>
      </w:r>
      <w:r w:rsidR="00D37810" w:rsidRPr="00E63261">
        <w:t>DPP-WNP.0773.3.</w:t>
      </w:r>
      <w:r w:rsidR="00332CA5" w:rsidRPr="00E63261">
        <w:t>1</w:t>
      </w:r>
      <w:r w:rsidR="00FD2D2C" w:rsidRPr="00E63261">
        <w:t>39</w:t>
      </w:r>
      <w:r w:rsidR="00D37810" w:rsidRPr="00E63261">
        <w:t>.2026</w:t>
      </w:r>
      <w:r w:rsidR="00D848B0" w:rsidRPr="00E63261">
        <w:t>”</w:t>
      </w:r>
      <w:r w:rsidR="001826AB" w:rsidRPr="00E63261">
        <w:t xml:space="preserve">. </w:t>
      </w:r>
    </w:p>
    <w:p w:rsidR="00D46A34" w:rsidRPr="00E63261" w:rsidRDefault="00840C57" w:rsidP="00D46A34">
      <w:pPr>
        <w:pStyle w:val="USTustnpkodeksu"/>
      </w:pPr>
      <w:r w:rsidRPr="00E63261">
        <w:t>6</w:t>
      </w:r>
      <w:r w:rsidR="00D46A34" w:rsidRPr="00E63261">
        <w:t>. Odsetki od niewykorzystanych kwot dotacji zwróconych po terminie, od dotacji wykorzystanych w całości lub w części niezgodnie z przeznaczeniem, pobranych nienależnie lub w nadmiernej wysokości</w:t>
      </w:r>
      <w:r w:rsidR="000D76CB" w:rsidRPr="00E63261">
        <w:t>,</w:t>
      </w:r>
      <w:r w:rsidR="00D46A34" w:rsidRPr="00E63261">
        <w:t xml:space="preserve"> BENEFICJENT wpłaca</w:t>
      </w:r>
      <w:r w:rsidR="000D76CB" w:rsidRPr="00E63261">
        <w:t xml:space="preserve"> na rachunek bankowy </w:t>
      </w:r>
      <w:r w:rsidR="00D848B0" w:rsidRPr="00E63261">
        <w:t>DYSPONENTA</w:t>
      </w:r>
      <w:r w:rsidR="00706752" w:rsidRPr="00E63261">
        <w:t xml:space="preserve"> </w:t>
      </w:r>
      <w:r w:rsidR="0002542E" w:rsidRPr="00E63261">
        <w:rPr>
          <w:spacing w:val="-1"/>
          <w:szCs w:val="24"/>
        </w:rPr>
        <w:t>wskazany w ust. 3</w:t>
      </w:r>
      <w:r w:rsidR="001826AB" w:rsidRPr="00E63261">
        <w:rPr>
          <w:spacing w:val="-4"/>
          <w:szCs w:val="24"/>
        </w:rPr>
        <w:t>.</w:t>
      </w:r>
      <w:r w:rsidR="00706752" w:rsidRPr="00E63261">
        <w:rPr>
          <w:spacing w:val="-4"/>
          <w:szCs w:val="24"/>
        </w:rPr>
        <w:t xml:space="preserve"> </w:t>
      </w:r>
      <w:r w:rsidR="00D46A34" w:rsidRPr="00E63261">
        <w:t xml:space="preserve">W tytule wpłaty BENEFICJENT dokona wpisu: „Zwrot odsetek do umowy </w:t>
      </w:r>
      <w:r w:rsidR="001826AB" w:rsidRPr="00E63261">
        <w:t>nr </w:t>
      </w:r>
      <w:r w:rsidR="00D37810" w:rsidRPr="00E63261">
        <w:t>DPP-WNP.0773.3.</w:t>
      </w:r>
      <w:r w:rsidR="00332CA5" w:rsidRPr="00E63261">
        <w:t>1</w:t>
      </w:r>
      <w:r w:rsidR="00FD2D2C" w:rsidRPr="00E63261">
        <w:t>39</w:t>
      </w:r>
      <w:r w:rsidR="00D37810" w:rsidRPr="00E63261">
        <w:t>.2026</w:t>
      </w:r>
      <w:r w:rsidR="009B2C10" w:rsidRPr="00E63261">
        <w:t>”</w:t>
      </w:r>
      <w:r w:rsidR="001826AB" w:rsidRPr="00E63261">
        <w:t>.</w:t>
      </w:r>
    </w:p>
    <w:p w:rsidR="00D46A34" w:rsidRPr="00E63261" w:rsidRDefault="00A70E9C" w:rsidP="00D46A34">
      <w:pPr>
        <w:pStyle w:val="USTustnpkodeksu"/>
      </w:pPr>
      <w:r w:rsidRPr="00E63261">
        <w:t>7</w:t>
      </w:r>
      <w:r w:rsidR="00D46A34" w:rsidRPr="00E63261">
        <w:t xml:space="preserve">. Obowiązek zwrotu dotacji lub jej części może nastąpić również w przypadku rozwiązania albo wypowiedzenia umowy przez każdą ze </w:t>
      </w:r>
      <w:r w:rsidR="00C941A7" w:rsidRPr="00E63261">
        <w:t>STRON</w:t>
      </w:r>
      <w:r w:rsidR="00D46A34" w:rsidRPr="00E63261">
        <w:t>.</w:t>
      </w:r>
    </w:p>
    <w:p w:rsidR="006A29B5" w:rsidRPr="00E63261" w:rsidRDefault="00A70E9C" w:rsidP="00D46A34">
      <w:pPr>
        <w:pStyle w:val="USTustnpkodeksu"/>
      </w:pPr>
      <w:r w:rsidRPr="00E63261">
        <w:t>8</w:t>
      </w:r>
      <w:r w:rsidR="00D46A34" w:rsidRPr="00E63261">
        <w:t xml:space="preserve">. W przypadku, o którym mowa w ust. </w:t>
      </w:r>
      <w:r w:rsidRPr="00E63261">
        <w:t>7</w:t>
      </w:r>
      <w:r w:rsidR="00DC1FA8" w:rsidRPr="00E63261">
        <w:t xml:space="preserve"> </w:t>
      </w:r>
      <w:r w:rsidR="001826AB" w:rsidRPr="00E63261">
        <w:t>–</w:t>
      </w:r>
      <w:r w:rsidR="00D46A34" w:rsidRPr="00E63261">
        <w:t xml:space="preserve"> z</w:t>
      </w:r>
      <w:r w:rsidR="001826AB" w:rsidRPr="00E63261">
        <w:t xml:space="preserve"> </w:t>
      </w:r>
      <w:r w:rsidR="00D46A34" w:rsidRPr="00E63261">
        <w:t>wyjątkiem sytuacji określonej w § 5 ust.</w:t>
      </w:r>
      <w:r w:rsidR="001826AB" w:rsidRPr="00E63261">
        <w:t> </w:t>
      </w:r>
      <w:r w:rsidR="00D46A34" w:rsidRPr="00E63261">
        <w:t xml:space="preserve">2 umowy </w:t>
      </w:r>
      <w:r w:rsidR="00115A24" w:rsidRPr="00E63261">
        <w:t>–</w:t>
      </w:r>
      <w:r w:rsidR="00D46A34" w:rsidRPr="00E63261">
        <w:t xml:space="preserve"> </w:t>
      </w:r>
      <w:r w:rsidR="00C941A7" w:rsidRPr="00E63261">
        <w:t xml:space="preserve">STRONY </w:t>
      </w:r>
      <w:r w:rsidR="00D46A34" w:rsidRPr="00E63261">
        <w:t>ustalą skutki finansowe rozwiązania umowy, sp</w:t>
      </w:r>
      <w:r w:rsidR="00115A24" w:rsidRPr="00E63261">
        <w:t>osób rozliczenia zobowiązania i </w:t>
      </w:r>
      <w:r w:rsidR="00D46A34" w:rsidRPr="00E63261">
        <w:t xml:space="preserve">obowiązek zwrotu środków finansowych oraz kwotę podlegającą </w:t>
      </w:r>
      <w:r w:rsidR="00115A24" w:rsidRPr="00E63261">
        <w:t>zwrotowi, z</w:t>
      </w:r>
      <w:r w:rsidR="00D02C1E" w:rsidRPr="00E63261">
        <w:t> </w:t>
      </w:r>
      <w:r w:rsidR="00115A24" w:rsidRPr="00E63261">
        <w:t xml:space="preserve">zastrzeżeniem ust. </w:t>
      </w:r>
      <w:r w:rsidRPr="00E63261">
        <w:t>4</w:t>
      </w:r>
      <w:r w:rsidR="00D46A34" w:rsidRPr="00E63261">
        <w:t>-</w:t>
      </w:r>
      <w:r w:rsidRPr="00E63261">
        <w:t>5</w:t>
      </w:r>
      <w:r w:rsidR="00D46A34" w:rsidRPr="00E63261">
        <w:t>.</w:t>
      </w:r>
    </w:p>
    <w:p w:rsidR="00D46A34" w:rsidRPr="00E63261" w:rsidRDefault="00D46A34" w:rsidP="00D46A34">
      <w:pPr>
        <w:pStyle w:val="ROZDZODDZPRZEDMprzedmiotregulacjirozdziauluboddziau"/>
      </w:pPr>
      <w:r w:rsidRPr="00E63261">
        <w:t>§ 5</w:t>
      </w:r>
      <w:r w:rsidR="000D76CB" w:rsidRPr="00E63261">
        <w:br/>
      </w:r>
      <w:r w:rsidRPr="00E63261">
        <w:t>Dokumentacja związana z realizacją zadania</w:t>
      </w:r>
    </w:p>
    <w:p w:rsidR="00D46A34" w:rsidRPr="00E63261" w:rsidRDefault="00D46A34" w:rsidP="00D46A34">
      <w:pPr>
        <w:pStyle w:val="USTustnpkodeksu"/>
      </w:pPr>
      <w:r w:rsidRPr="00E63261">
        <w:t xml:space="preserve">1. Po </w:t>
      </w:r>
      <w:r w:rsidR="002C1FA1" w:rsidRPr="00E63261">
        <w:t xml:space="preserve">otrzymaniu </w:t>
      </w:r>
      <w:r w:rsidRPr="00E63261">
        <w:t>dotacji BENEFICJENT zobowiązany jest do:</w:t>
      </w:r>
    </w:p>
    <w:p w:rsidR="00D46A34" w:rsidRPr="00E63261" w:rsidRDefault="00D46A34" w:rsidP="00D46A34">
      <w:pPr>
        <w:pStyle w:val="PKTpunkt"/>
      </w:pPr>
      <w:r w:rsidRPr="00E63261">
        <w:t>1)</w:t>
      </w:r>
      <w:r w:rsidRPr="00E63261">
        <w:tab/>
        <w:t xml:space="preserve">prowadzenia wyodrębnionej dokumentacji i ewidencji </w:t>
      </w:r>
      <w:r w:rsidR="000D76CB" w:rsidRPr="00E63261">
        <w:t>księgowej środków finansowych z </w:t>
      </w:r>
      <w:r w:rsidRPr="00E63261">
        <w:t>otrzymanej dotacji i wydatków dokonywanych z tych środków, zgodnie z art</w:t>
      </w:r>
      <w:r w:rsidR="00D02C1E" w:rsidRPr="00E63261">
        <w:t>.</w:t>
      </w:r>
      <w:r w:rsidRPr="00E63261">
        <w:t xml:space="preserve"> 152 ustawy o finansach publicznych;</w:t>
      </w:r>
    </w:p>
    <w:p w:rsidR="00D46A34" w:rsidRPr="00E63261" w:rsidRDefault="00D46A34" w:rsidP="00D46A34">
      <w:pPr>
        <w:pStyle w:val="PKTpunkt"/>
      </w:pPr>
      <w:r w:rsidRPr="00E63261">
        <w:t>2)</w:t>
      </w:r>
      <w:r w:rsidRPr="00E63261">
        <w:tab/>
        <w:t>złożenia DYSPONENTOWI rozliczenia udzielonej</w:t>
      </w:r>
      <w:r w:rsidR="000D76CB" w:rsidRPr="00E63261">
        <w:t xml:space="preserve"> dotacji w zakresie rzeczowym i </w:t>
      </w:r>
      <w:r w:rsidRPr="00E63261">
        <w:t xml:space="preserve">finansowym poprzez złożenie </w:t>
      </w:r>
      <w:r w:rsidR="002A0200" w:rsidRPr="00E63261">
        <w:t xml:space="preserve">sprawozdania </w:t>
      </w:r>
      <w:r w:rsidR="00960510" w:rsidRPr="00E63261">
        <w:t>z realizacji zadania</w:t>
      </w:r>
      <w:r w:rsidRPr="00E63261">
        <w:t>, (kt</w:t>
      </w:r>
      <w:r w:rsidR="000D76CB" w:rsidRPr="00E63261">
        <w:t>órego wzór stanowi załącznik nr </w:t>
      </w:r>
      <w:r w:rsidR="00FA200C">
        <w:t>7</w:t>
      </w:r>
      <w:r w:rsidRPr="00E63261">
        <w:t xml:space="preserve"> do</w:t>
      </w:r>
      <w:r w:rsidR="000D76CB" w:rsidRPr="00E63261">
        <w:t> </w:t>
      </w:r>
      <w:r w:rsidRPr="00E63261">
        <w:t xml:space="preserve">umowy) w terminie nie później niż do dnia </w:t>
      </w:r>
      <w:r w:rsidR="00C47FAE">
        <w:t xml:space="preserve">30 listopada </w:t>
      </w:r>
      <w:r w:rsidRPr="00E63261">
        <w:t>2026 r.</w:t>
      </w:r>
    </w:p>
    <w:p w:rsidR="003D49B5" w:rsidRPr="00E63261" w:rsidRDefault="00D46A34" w:rsidP="00D46A34">
      <w:pPr>
        <w:pStyle w:val="USTustnpkodeksu"/>
      </w:pPr>
      <w:r w:rsidRPr="00E63261">
        <w:t xml:space="preserve">2. W przypadku stwierdzenia, że dokumentacja, o której mowa w ust. 1 pkt 1 nie jest prowadzona prawidłowo lub istnieją zastrzeżenia co do tej prawidłowości albo </w:t>
      </w:r>
      <w:r w:rsidR="002A0200" w:rsidRPr="00E63261">
        <w:t>sprawozdani</w:t>
      </w:r>
      <w:r w:rsidR="009B2C10" w:rsidRPr="00E63261">
        <w:t>e</w:t>
      </w:r>
      <w:r w:rsidR="002A0200" w:rsidRPr="00E63261">
        <w:t xml:space="preserve"> </w:t>
      </w:r>
      <w:r w:rsidR="00960510" w:rsidRPr="00E63261">
        <w:t>z</w:t>
      </w:r>
      <w:r w:rsidR="00612953" w:rsidRPr="00E63261">
        <w:t> </w:t>
      </w:r>
      <w:r w:rsidR="00960510" w:rsidRPr="00E63261">
        <w:t>realizacji zadania</w:t>
      </w:r>
      <w:r w:rsidR="00612953" w:rsidRPr="00E63261">
        <w:t>,</w:t>
      </w:r>
      <w:r w:rsidRPr="00E63261">
        <w:t xml:space="preserve"> o</w:t>
      </w:r>
      <w:r w:rsidR="00612953" w:rsidRPr="00E63261">
        <w:t xml:space="preserve"> </w:t>
      </w:r>
      <w:r w:rsidRPr="00E63261">
        <w:t>k</w:t>
      </w:r>
      <w:r w:rsidR="00612953" w:rsidRPr="00E63261">
        <w:t>tó</w:t>
      </w:r>
      <w:r w:rsidR="00656488" w:rsidRPr="00E63261">
        <w:t>r</w:t>
      </w:r>
      <w:r w:rsidR="008B554C" w:rsidRPr="00E63261">
        <w:t>ym</w:t>
      </w:r>
      <w:r w:rsidR="00612953" w:rsidRPr="00E63261">
        <w:t xml:space="preserve"> mowa</w:t>
      </w:r>
      <w:r w:rsidRPr="00E63261">
        <w:t xml:space="preserve"> w ust. 1 pkt 2</w:t>
      </w:r>
      <w:r w:rsidR="009B2C10" w:rsidRPr="00E63261">
        <w:t>,</w:t>
      </w:r>
      <w:r w:rsidRPr="00E63261">
        <w:t xml:space="preserve"> nie zostanie przekazane pr</w:t>
      </w:r>
      <w:r w:rsidR="000D76CB" w:rsidRPr="00E63261">
        <w:t>zez BENEFICJENTA w określonym w </w:t>
      </w:r>
      <w:r w:rsidRPr="00E63261">
        <w:t xml:space="preserve">umowie terminie albo </w:t>
      </w:r>
      <w:r w:rsidR="002A0200" w:rsidRPr="00E63261">
        <w:t xml:space="preserve">sprawozdanie </w:t>
      </w:r>
      <w:r w:rsidR="00960510" w:rsidRPr="00E63261">
        <w:t>z realizacji zadania</w:t>
      </w:r>
      <w:r w:rsidRPr="00E63261">
        <w:t xml:space="preserve"> nie zostanie sporządzon</w:t>
      </w:r>
      <w:r w:rsidR="009B2C10" w:rsidRPr="00E63261">
        <w:t>e</w:t>
      </w:r>
      <w:r w:rsidRPr="00E63261">
        <w:t xml:space="preserve"> prawidłowo lub nie </w:t>
      </w:r>
      <w:r w:rsidR="00612953" w:rsidRPr="00E63261">
        <w:t xml:space="preserve">zostaną </w:t>
      </w:r>
      <w:r w:rsidRPr="00E63261">
        <w:t>dołączon</w:t>
      </w:r>
      <w:r w:rsidR="00612953" w:rsidRPr="00E63261">
        <w:t>e</w:t>
      </w:r>
      <w:r w:rsidRPr="00E63261">
        <w:t xml:space="preserve"> do </w:t>
      </w:r>
      <w:r w:rsidR="003C319E" w:rsidRPr="00E63261">
        <w:t xml:space="preserve">niego </w:t>
      </w:r>
      <w:r w:rsidRPr="00E63261">
        <w:t>wymagan</w:t>
      </w:r>
      <w:r w:rsidR="00612953" w:rsidRPr="00E63261">
        <w:t>e</w:t>
      </w:r>
      <w:r w:rsidRPr="00E63261">
        <w:t xml:space="preserve"> dokument</w:t>
      </w:r>
      <w:r w:rsidR="00612953" w:rsidRPr="00E63261">
        <w:t>y</w:t>
      </w:r>
      <w:r w:rsidRPr="00E63261">
        <w:t xml:space="preserve">, DYSPONENT wzywa BENEFICJENTA do usunięcia nieprawidłowości lub uzupełnienia dokumentów w terminie 7 dni od </w:t>
      </w:r>
      <w:r w:rsidR="00DC1FA8" w:rsidRPr="00E63261">
        <w:t xml:space="preserve">dnia </w:t>
      </w:r>
      <w:r w:rsidR="008519EE" w:rsidRPr="00E63261">
        <w:t xml:space="preserve">otrzymania </w:t>
      </w:r>
      <w:r w:rsidRPr="00E63261">
        <w:t xml:space="preserve">wezwania pod rygorem </w:t>
      </w:r>
      <w:r w:rsidR="003D49B5" w:rsidRPr="00E63261">
        <w:t>u</w:t>
      </w:r>
      <w:r w:rsidR="008519EE" w:rsidRPr="00E63261">
        <w:t xml:space="preserve">znania dotacji </w:t>
      </w:r>
      <w:r w:rsidR="00D37810" w:rsidRPr="00E63261">
        <w:t>za </w:t>
      </w:r>
      <w:r w:rsidR="0018741D" w:rsidRPr="00E63261">
        <w:t>wykorzystaną</w:t>
      </w:r>
      <w:r w:rsidR="00DC1FA8" w:rsidRPr="00E63261">
        <w:t xml:space="preserve"> </w:t>
      </w:r>
      <w:r w:rsidR="008519EE" w:rsidRPr="00E63261">
        <w:t xml:space="preserve">niezgodnie z przeznaczeniem. </w:t>
      </w:r>
    </w:p>
    <w:p w:rsidR="00D46A34" w:rsidRPr="00E63261" w:rsidRDefault="003D49B5" w:rsidP="00D46A34">
      <w:pPr>
        <w:pStyle w:val="USTustnpkodeksu"/>
      </w:pPr>
      <w:r w:rsidRPr="00E63261">
        <w:t>3. </w:t>
      </w:r>
      <w:r w:rsidR="00DF117B" w:rsidRPr="00E63261">
        <w:t>DYSPONENT</w:t>
      </w:r>
      <w:r w:rsidR="006E0DF0" w:rsidRPr="00E63261">
        <w:t xml:space="preserve"> ma prawo żądać aby BENEFICJENT w wyznaczonym przez niego terminie przedstawił dodatko</w:t>
      </w:r>
      <w:r w:rsidR="00115A24" w:rsidRPr="00E63261">
        <w:t>we informacje</w:t>
      </w:r>
      <w:r w:rsidR="008B554C" w:rsidRPr="00E63261">
        <w:t>, dowody</w:t>
      </w:r>
      <w:r w:rsidR="00115A24" w:rsidRPr="00E63261">
        <w:t xml:space="preserve"> i wyjaśnienia do </w:t>
      </w:r>
      <w:r w:rsidR="006E0DF0" w:rsidRPr="00E63261">
        <w:t xml:space="preserve">sprawozdania, o którym mowa w ust. 1 pkt </w:t>
      </w:r>
      <w:r w:rsidR="00316863" w:rsidRPr="00E63261">
        <w:t>2</w:t>
      </w:r>
      <w:r w:rsidR="006E0DF0" w:rsidRPr="00E63261">
        <w:t>.</w:t>
      </w:r>
    </w:p>
    <w:p w:rsidR="00D46A34" w:rsidRPr="00E63261" w:rsidRDefault="003D49B5" w:rsidP="00D46A34">
      <w:pPr>
        <w:pStyle w:val="USTustnpkodeksu"/>
      </w:pPr>
      <w:r w:rsidRPr="00E63261">
        <w:t>4</w:t>
      </w:r>
      <w:r w:rsidR="00D46A34" w:rsidRPr="00E63261">
        <w:t>. </w:t>
      </w:r>
      <w:r w:rsidR="00C941A7" w:rsidRPr="00E63261">
        <w:t xml:space="preserve">STRONY </w:t>
      </w:r>
      <w:r w:rsidR="00D46A34" w:rsidRPr="00E63261">
        <w:t xml:space="preserve">zobowiązane są do przechowywania dokumentacji związanej z realizacją umowy oraz wykorzystaniem dotacji </w:t>
      </w:r>
      <w:r w:rsidR="00C7786D" w:rsidRPr="00E63261">
        <w:rPr>
          <w:szCs w:val="24"/>
        </w:rPr>
        <w:t xml:space="preserve">do upływu okresu przedawnienia ewentualnych </w:t>
      </w:r>
      <w:r w:rsidR="00D430D9" w:rsidRPr="00E63261">
        <w:t xml:space="preserve">zobowiązań z tytułu niniejszej umowy, nie krócej jednak niż </w:t>
      </w:r>
      <w:r w:rsidR="00D46A34" w:rsidRPr="00E63261">
        <w:t xml:space="preserve">5 lat, licząc od </w:t>
      </w:r>
      <w:r w:rsidR="00D430D9" w:rsidRPr="00E63261">
        <w:t xml:space="preserve">końca </w:t>
      </w:r>
      <w:r w:rsidR="00D46A34" w:rsidRPr="00E63261">
        <w:t xml:space="preserve">roku </w:t>
      </w:r>
      <w:r w:rsidR="00D430D9" w:rsidRPr="00E63261">
        <w:t>kalendarzowego, w którym upłynął termin zwrotu należności przez</w:t>
      </w:r>
      <w:r w:rsidR="00D46A34" w:rsidRPr="00E63261">
        <w:t xml:space="preserve"> BENEFICJENT</w:t>
      </w:r>
      <w:r w:rsidR="00D430D9" w:rsidRPr="00E63261">
        <w:t>A</w:t>
      </w:r>
      <w:r w:rsidR="004E2F72" w:rsidRPr="00E63261">
        <w:t>.</w:t>
      </w:r>
      <w:r w:rsidR="00963D90" w:rsidRPr="00E63261">
        <w:t xml:space="preserve"> </w:t>
      </w:r>
    </w:p>
    <w:p w:rsidR="00A25125" w:rsidRPr="00E63261" w:rsidRDefault="009B2C10" w:rsidP="00D46A34">
      <w:pPr>
        <w:pStyle w:val="USTustnpkodeksu"/>
      </w:pPr>
      <w:r w:rsidRPr="00E63261">
        <w:t xml:space="preserve">5. BENEFICJENT </w:t>
      </w:r>
      <w:r w:rsidR="00A25125" w:rsidRPr="00E63261">
        <w:t xml:space="preserve">nie może bez uprzedniej pisemnej zgody </w:t>
      </w:r>
      <w:r w:rsidRPr="00E63261">
        <w:t xml:space="preserve">DYSPONENTA </w:t>
      </w:r>
      <w:r w:rsidR="00A25125" w:rsidRPr="00E63261">
        <w:t xml:space="preserve">zbyć </w:t>
      </w:r>
      <w:r w:rsidR="00CD6A42" w:rsidRPr="00E63261">
        <w:t xml:space="preserve">zakupionych składników wyposażenia w ramach finansowanego zadania </w:t>
      </w:r>
      <w:r w:rsidR="00A25125" w:rsidRPr="00E63261">
        <w:t>w jakiejkolwiek formie (sprzedaż, darowizna, zamiana). Naruszenie tych postanowie</w:t>
      </w:r>
      <w:r w:rsidR="0018741D" w:rsidRPr="00E63261">
        <w:t>ń będzie traktowane jak</w:t>
      </w:r>
      <w:r w:rsidR="00D37810" w:rsidRPr="00E63261">
        <w:t>o</w:t>
      </w:r>
      <w:r w:rsidR="0018741D" w:rsidRPr="00E63261">
        <w:t xml:space="preserve"> wykorzystanie</w:t>
      </w:r>
      <w:r w:rsidR="00A25125" w:rsidRPr="00E63261">
        <w:t xml:space="preserve"> dotacji niezgodne z przeznaczeniem.</w:t>
      </w:r>
    </w:p>
    <w:p w:rsidR="00D46A34" w:rsidRPr="00E63261" w:rsidRDefault="00A25125" w:rsidP="00D46A34">
      <w:pPr>
        <w:pStyle w:val="USTustnpkodeksu"/>
      </w:pPr>
      <w:r w:rsidRPr="00E63261">
        <w:t>6</w:t>
      </w:r>
      <w:r w:rsidR="00D46A34" w:rsidRPr="00E63261">
        <w:t xml:space="preserve">. Po </w:t>
      </w:r>
      <w:r w:rsidR="00527046" w:rsidRPr="00E63261">
        <w:t xml:space="preserve">przekazaniu </w:t>
      </w:r>
      <w:r w:rsidR="00D46A34" w:rsidRPr="00E63261">
        <w:t>dotacji</w:t>
      </w:r>
      <w:r w:rsidR="00FF7452" w:rsidRPr="00E63261">
        <w:t>,</w:t>
      </w:r>
      <w:r w:rsidR="00D46A34" w:rsidRPr="00E63261">
        <w:t xml:space="preserve"> BENEFICJENT zobowiązany je</w:t>
      </w:r>
      <w:r w:rsidR="00741C02" w:rsidRPr="00E63261">
        <w:t>st do umieszczenia informacji o </w:t>
      </w:r>
      <w:r w:rsidR="00D46A34" w:rsidRPr="00E63261">
        <w:t>otrzymaniu dotacji na swojej i szkoły stronie (stronach) internetowych oraz wyeksponowania powyższej informacji poprzez wywieszenie w placówce/placówkach</w:t>
      </w:r>
      <w:r w:rsidR="00741C02" w:rsidRPr="00E63261">
        <w:t>*</w:t>
      </w:r>
      <w:r w:rsidR="00D46A34" w:rsidRPr="00E63261">
        <w:t xml:space="preserve"> w sposób i miejscach zwyczajowo przyjętych do przekazywania informacji o cechach powyższego komunikatu.</w:t>
      </w:r>
    </w:p>
    <w:p w:rsidR="00D46A34" w:rsidRPr="00E63261" w:rsidRDefault="00D46A34" w:rsidP="00D46A34">
      <w:pPr>
        <w:pStyle w:val="ROZDZODDZPRZEDMprzedmiotregulacjirozdziauluboddziau"/>
      </w:pPr>
      <w:r w:rsidRPr="00E63261">
        <w:t>§ 6</w:t>
      </w:r>
      <w:r w:rsidR="00741C02" w:rsidRPr="00E63261">
        <w:br/>
      </w:r>
      <w:r w:rsidRPr="00E63261">
        <w:t>Wypowiedzenie i rozwiązanie umowy</w:t>
      </w:r>
    </w:p>
    <w:p w:rsidR="004B1A4E" w:rsidRPr="00E63261" w:rsidRDefault="00D46A34" w:rsidP="001E71E1">
      <w:pPr>
        <w:pStyle w:val="USTustnpkodeksu"/>
      </w:pPr>
      <w:r w:rsidRPr="00E63261">
        <w:t>1.</w:t>
      </w:r>
      <w:r w:rsidR="001E71E1" w:rsidRPr="00E63261">
        <w:rPr>
          <w:sz w:val="20"/>
        </w:rPr>
        <w:t> </w:t>
      </w:r>
      <w:r w:rsidR="004B1A4E" w:rsidRPr="00E63261">
        <w:t>Umowa może być rozwiązana przez DYSPONENTA</w:t>
      </w:r>
      <w:r w:rsidR="00B66AA3" w:rsidRPr="00E63261">
        <w:t xml:space="preserve"> ze skutkiem natychmiastowym w </w:t>
      </w:r>
      <w:r w:rsidR="004B1A4E" w:rsidRPr="00E63261">
        <w:t xml:space="preserve">przypadku: </w:t>
      </w:r>
    </w:p>
    <w:p w:rsidR="004B1A4E" w:rsidRPr="00E63261" w:rsidRDefault="004B1A4E" w:rsidP="001E71E1">
      <w:pPr>
        <w:pStyle w:val="PKTpunkt"/>
      </w:pPr>
      <w:r w:rsidRPr="00E63261">
        <w:t>1)</w:t>
      </w:r>
      <w:r w:rsidR="001E71E1" w:rsidRPr="00E63261">
        <w:tab/>
      </w:r>
      <w:r w:rsidRPr="00E63261">
        <w:t>wykorzystywania udzielonej dotacji niezgodnie z przeznaczeniem lub pobrania w</w:t>
      </w:r>
      <w:r w:rsidR="001E71E1" w:rsidRPr="00E63261">
        <w:t> </w:t>
      </w:r>
      <w:r w:rsidRPr="00E63261">
        <w:t xml:space="preserve">nadmiernej wysokości lub nienależnie, tj. bez podstawy prawnej; </w:t>
      </w:r>
    </w:p>
    <w:p w:rsidR="004B1A4E" w:rsidRPr="00E63261" w:rsidRDefault="004B1A4E" w:rsidP="001E71E1">
      <w:pPr>
        <w:pStyle w:val="PKTpunkt"/>
      </w:pPr>
      <w:r w:rsidRPr="00E63261">
        <w:t>2)</w:t>
      </w:r>
      <w:r w:rsidR="001E71E1" w:rsidRPr="00E63261">
        <w:tab/>
      </w:r>
      <w:r w:rsidRPr="00E63261">
        <w:t>nieterminowego oraz ni</w:t>
      </w:r>
      <w:r w:rsidR="00FF7452" w:rsidRPr="00E63261">
        <w:t>enależytego wykonywania umowy</w:t>
      </w:r>
      <w:r w:rsidRPr="00E63261">
        <w:t xml:space="preserve">; </w:t>
      </w:r>
    </w:p>
    <w:p w:rsidR="004B1A4E" w:rsidRPr="00E63261" w:rsidRDefault="004B1A4E" w:rsidP="001E71E1">
      <w:pPr>
        <w:pStyle w:val="PKTpunkt"/>
      </w:pPr>
      <w:r w:rsidRPr="00E63261">
        <w:t>3)</w:t>
      </w:r>
      <w:r w:rsidR="001E71E1" w:rsidRPr="00E63261">
        <w:tab/>
      </w:r>
      <w:r w:rsidRPr="00E63261">
        <w:t xml:space="preserve">przekazania przez BENEFICJENTA części lub całości dotacji osobie trzeciej w sposób niezgodny z niniejszą umową; </w:t>
      </w:r>
    </w:p>
    <w:p w:rsidR="004B1A4E" w:rsidRPr="00E63261" w:rsidRDefault="004B1A4E" w:rsidP="001E71E1">
      <w:pPr>
        <w:pStyle w:val="PKTpunkt"/>
      </w:pPr>
      <w:r w:rsidRPr="00E63261">
        <w:t>4)</w:t>
      </w:r>
      <w:r w:rsidR="001E71E1" w:rsidRPr="00E63261">
        <w:tab/>
      </w:r>
      <w:r w:rsidRPr="00E63261">
        <w:t xml:space="preserve">nieprzedłożenia przez BENEFICJENTA sprawozdania z </w:t>
      </w:r>
      <w:r w:rsidR="003C319E" w:rsidRPr="00E63261">
        <w:t>realizacji</w:t>
      </w:r>
      <w:r w:rsidR="00B66AA3" w:rsidRPr="00E63261">
        <w:t xml:space="preserve"> zadania publicznego w </w:t>
      </w:r>
      <w:r w:rsidRPr="00E63261">
        <w:t xml:space="preserve">terminie i na zasadach określonych w niniejszej umowie; </w:t>
      </w:r>
    </w:p>
    <w:p w:rsidR="004B1A4E" w:rsidRPr="00E63261" w:rsidRDefault="004B1A4E" w:rsidP="001E71E1">
      <w:pPr>
        <w:pStyle w:val="PKTpunkt"/>
      </w:pPr>
      <w:r w:rsidRPr="00E63261">
        <w:t>5)</w:t>
      </w:r>
      <w:r w:rsidR="001E71E1" w:rsidRPr="00E63261">
        <w:tab/>
      </w:r>
      <w:r w:rsidRPr="00E63261">
        <w:t>odmowy poddania się przez BENEFICJENTA kontroli, utrudniania przeprowadzania kontroli, w szczególności niewywiązywania się z obowiązku, o którym mowa w § 3 ust.</w:t>
      </w:r>
      <w:r w:rsidR="001E71E1" w:rsidRPr="00E63261">
        <w:t> </w:t>
      </w:r>
      <w:r w:rsidRPr="00E63261">
        <w:t xml:space="preserve">3 albo niedoprowadzenia przez BENEFICJENTA w terminie określonym przez DYSPONENTA do usunięcia stwierdzonych nieprawidłowości; </w:t>
      </w:r>
    </w:p>
    <w:p w:rsidR="004B1A4E" w:rsidRPr="00E63261" w:rsidRDefault="004B1A4E" w:rsidP="001E71E1">
      <w:pPr>
        <w:pStyle w:val="PKTpunkt"/>
      </w:pPr>
      <w:r w:rsidRPr="00E63261">
        <w:t>6)</w:t>
      </w:r>
      <w:r w:rsidR="001E71E1" w:rsidRPr="00E63261">
        <w:tab/>
      </w:r>
      <w:r w:rsidRPr="00E63261">
        <w:t xml:space="preserve">prowadzenia dokumentacji w sposób uniemożliwiający ocenę realizacji zadania pod </w:t>
      </w:r>
      <w:r w:rsidR="003C319E" w:rsidRPr="00E63261">
        <w:t>względem rzeczowym i finansowym.</w:t>
      </w:r>
      <w:r w:rsidRPr="00E63261">
        <w:t xml:space="preserve"> </w:t>
      </w:r>
    </w:p>
    <w:p w:rsidR="004B1A4E" w:rsidRPr="00E63261" w:rsidRDefault="004B1A4E" w:rsidP="001E71E1">
      <w:pPr>
        <w:pStyle w:val="USTustnpkodeksu"/>
      </w:pPr>
      <w:r w:rsidRPr="00E63261">
        <w:t>2.</w:t>
      </w:r>
      <w:r w:rsidR="001E71E1" w:rsidRPr="00E63261">
        <w:t> </w:t>
      </w:r>
      <w:r w:rsidR="008519EE" w:rsidRPr="00E63261">
        <w:t>DYSPONENT</w:t>
      </w:r>
      <w:r w:rsidRPr="00E63261">
        <w:t>, rozwiązując umowę, określi kwotę</w:t>
      </w:r>
      <w:r w:rsidR="00CD6A42" w:rsidRPr="00E63261">
        <w:t xml:space="preserve"> dotacji podlegającą zwrotowi w </w:t>
      </w:r>
      <w:r w:rsidRPr="00E63261">
        <w:t>wyniku stwierdzenia okoliczności, o których mowa w ust. 1, wraz z odsetkami w</w:t>
      </w:r>
      <w:r w:rsidR="001E71E1" w:rsidRPr="00E63261">
        <w:t> </w:t>
      </w:r>
      <w:r w:rsidRPr="00E63261">
        <w:t xml:space="preserve">wysokości określonej jak dla zaległości podatkowych, naliczanymi od dnia przekazania dotacji, termin jej zwrotu oraz nazwę i numer rachunku bankowego, na który należy dokonać wpłaty. </w:t>
      </w:r>
    </w:p>
    <w:p w:rsidR="00D46A34" w:rsidRPr="00E63261" w:rsidRDefault="004B1A4E" w:rsidP="00D67089">
      <w:pPr>
        <w:pStyle w:val="USTustnpkodeksu"/>
      </w:pPr>
      <w:r w:rsidRPr="00E63261">
        <w:t>3.</w:t>
      </w:r>
      <w:r w:rsidR="001E71E1" w:rsidRPr="00E63261">
        <w:t> </w:t>
      </w:r>
      <w:r w:rsidR="00D46A34" w:rsidRPr="00E63261">
        <w:t xml:space="preserve">Każda ze </w:t>
      </w:r>
      <w:r w:rsidR="00C941A7" w:rsidRPr="00E63261">
        <w:t xml:space="preserve">STRON </w:t>
      </w:r>
      <w:r w:rsidR="00D46A34" w:rsidRPr="00E63261">
        <w:t xml:space="preserve">ma prawo wypowiedzieć umowę z powodu niedotrzymania jej postanowień przez drugą </w:t>
      </w:r>
      <w:r w:rsidR="00C941A7" w:rsidRPr="00E63261">
        <w:t xml:space="preserve">STRONĘ </w:t>
      </w:r>
      <w:r w:rsidR="00D46A34" w:rsidRPr="00E63261">
        <w:t>lub uniemożliwienia (uporczywego utrudniania)</w:t>
      </w:r>
      <w:r w:rsidR="00151736" w:rsidRPr="00E63261">
        <w:t xml:space="preserve"> realizacji</w:t>
      </w:r>
      <w:r w:rsidR="00D46A34" w:rsidRPr="00E63261">
        <w:t xml:space="preserve"> jej uprawnień wynikających z umowy, jeśli w terminie 14 dni od daty skutecznego doręczenia drugiej </w:t>
      </w:r>
      <w:r w:rsidR="00C941A7" w:rsidRPr="00E63261">
        <w:t xml:space="preserve">STRONIE </w:t>
      </w:r>
      <w:r w:rsidR="00D46A34" w:rsidRPr="00E63261">
        <w:t xml:space="preserve">wezwania do realizacji zobowiązań wynikających z umowy, </w:t>
      </w:r>
      <w:r w:rsidR="00C941A7" w:rsidRPr="00E63261">
        <w:t xml:space="preserve">STRONA </w:t>
      </w:r>
      <w:r w:rsidR="00D46A34" w:rsidRPr="00E63261">
        <w:t>wezwana nie spełni żądania.</w:t>
      </w:r>
    </w:p>
    <w:p w:rsidR="001534AD" w:rsidRPr="00E63261" w:rsidRDefault="00D67089" w:rsidP="00D46A34">
      <w:pPr>
        <w:pStyle w:val="USTustnpkodeksu"/>
      </w:pPr>
      <w:r w:rsidRPr="00E63261">
        <w:t>4</w:t>
      </w:r>
      <w:r w:rsidR="00316863" w:rsidRPr="00E63261">
        <w:t>. </w:t>
      </w:r>
      <w:r w:rsidR="001534AD" w:rsidRPr="00E63261">
        <w:t xml:space="preserve">Umowa może być rozwiązana przez zgodne oświadczenie woli </w:t>
      </w:r>
      <w:r w:rsidR="00C941A7" w:rsidRPr="00E63261">
        <w:t xml:space="preserve">STRON </w:t>
      </w:r>
      <w:r w:rsidR="001534AD" w:rsidRPr="00E63261">
        <w:t>w przypadkach wystąpienia okoliczności uniemożliwiających lub znacznie utrudniających realizację zadania przez BENEFICJENTA, a także z powodu jego rezygnacji z realizacji zadania.</w:t>
      </w:r>
    </w:p>
    <w:p w:rsidR="001534AD" w:rsidRPr="00E63261" w:rsidRDefault="00D67089" w:rsidP="00A70E9C">
      <w:pPr>
        <w:pStyle w:val="USTustnpkodeksu"/>
      </w:pPr>
      <w:r w:rsidRPr="00E63261">
        <w:t>5</w:t>
      </w:r>
      <w:r w:rsidR="001534AD" w:rsidRPr="00E63261">
        <w:t>.</w:t>
      </w:r>
      <w:r w:rsidR="00316863" w:rsidRPr="00E63261">
        <w:t> </w:t>
      </w:r>
      <w:r w:rsidR="001534AD" w:rsidRPr="00E63261">
        <w:t xml:space="preserve">Umowa może być rozwiązana na mocy porozumienia </w:t>
      </w:r>
      <w:r w:rsidR="00C941A7" w:rsidRPr="00E63261">
        <w:t>STRON</w:t>
      </w:r>
      <w:r w:rsidR="001534AD" w:rsidRPr="00E63261">
        <w:t xml:space="preserve"> w przypadku wystąpienia okoliczności, za które </w:t>
      </w:r>
      <w:r w:rsidR="00C941A7" w:rsidRPr="00E63261">
        <w:t>STRONY</w:t>
      </w:r>
      <w:r w:rsidR="00C941A7" w:rsidRPr="00E63261" w:rsidDel="00C941A7">
        <w:t xml:space="preserve"> </w:t>
      </w:r>
      <w:r w:rsidR="001534AD" w:rsidRPr="00E63261">
        <w:t>nie ponoszą odpowiedzialności, w tym w</w:t>
      </w:r>
      <w:r w:rsidR="00D02C1E" w:rsidRPr="00E63261">
        <w:t> </w:t>
      </w:r>
      <w:r w:rsidR="001534AD" w:rsidRPr="00E63261">
        <w:t>przypadku siły wyższej w rozumieniu ustawy z dnia 23 kwietnia 1964 r. – Kodeks cywilny (Dz. U. z 202</w:t>
      </w:r>
      <w:r w:rsidR="006A308E" w:rsidRPr="00E63261">
        <w:t>5</w:t>
      </w:r>
      <w:r w:rsidR="001534AD" w:rsidRPr="00E63261">
        <w:t xml:space="preserve"> r. poz. 10</w:t>
      </w:r>
      <w:r w:rsidR="006A308E" w:rsidRPr="00E63261">
        <w:t>7</w:t>
      </w:r>
      <w:r w:rsidR="001534AD" w:rsidRPr="00E63261">
        <w:t>1</w:t>
      </w:r>
      <w:r w:rsidR="006A308E" w:rsidRPr="00E63261">
        <w:t>, z późn. zm.</w:t>
      </w:r>
      <w:r w:rsidR="001534AD" w:rsidRPr="00E63261">
        <w:t>), które uniemożliwiają wykonanie umowy.</w:t>
      </w:r>
    </w:p>
    <w:p w:rsidR="001534AD" w:rsidRPr="00E63261" w:rsidRDefault="00D67089" w:rsidP="00B66AA3">
      <w:pPr>
        <w:pStyle w:val="USTustnpkodeksu"/>
      </w:pPr>
      <w:r w:rsidRPr="00E63261">
        <w:t>6</w:t>
      </w:r>
      <w:r w:rsidR="001534AD" w:rsidRPr="00E63261">
        <w:t>.</w:t>
      </w:r>
      <w:r w:rsidR="00316863" w:rsidRPr="00E63261">
        <w:t> </w:t>
      </w:r>
      <w:r w:rsidR="001534AD" w:rsidRPr="00E63261">
        <w:t xml:space="preserve">W przypadku rozwiązania umowy w trybie określonym w ust. </w:t>
      </w:r>
      <w:r w:rsidR="00901012" w:rsidRPr="00E63261">
        <w:t xml:space="preserve">5 </w:t>
      </w:r>
      <w:r w:rsidR="001534AD" w:rsidRPr="00E63261">
        <w:t>skutki finansowe i</w:t>
      </w:r>
      <w:r w:rsidR="00316863" w:rsidRPr="00E63261">
        <w:t> </w:t>
      </w:r>
      <w:r w:rsidR="001534AD" w:rsidRPr="00E63261">
        <w:t xml:space="preserve">obowiązek zwrotu środków finansowych </w:t>
      </w:r>
      <w:r w:rsidR="00C941A7" w:rsidRPr="00E63261">
        <w:t>STRONY</w:t>
      </w:r>
      <w:r w:rsidR="001534AD" w:rsidRPr="00E63261">
        <w:t xml:space="preserve"> określą w </w:t>
      </w:r>
      <w:r w:rsidR="008519EE" w:rsidRPr="00E63261">
        <w:t>protokole.</w:t>
      </w:r>
    </w:p>
    <w:p w:rsidR="00316863" w:rsidRPr="00E63261" w:rsidRDefault="00D46A34" w:rsidP="00D46A34">
      <w:pPr>
        <w:pStyle w:val="ROZDZODDZPRZEDMprzedmiotregulacjirozdziauluboddziau"/>
      </w:pPr>
      <w:r w:rsidRPr="00E63261">
        <w:t>§</w:t>
      </w:r>
      <w:r w:rsidR="00115A24" w:rsidRPr="00E63261">
        <w:t> </w:t>
      </w:r>
      <w:r w:rsidR="00023E84" w:rsidRPr="00E63261">
        <w:t>7</w:t>
      </w:r>
    </w:p>
    <w:p w:rsidR="00E86CDF" w:rsidRPr="00E63261" w:rsidRDefault="00E86CDF" w:rsidP="00836229">
      <w:pPr>
        <w:pStyle w:val="ARTartustawynprozporzdzenia"/>
        <w:jc w:val="center"/>
        <w:rPr>
          <w:b/>
        </w:rPr>
      </w:pPr>
      <w:r w:rsidRPr="00E63261">
        <w:rPr>
          <w:b/>
        </w:rPr>
        <w:t>Zmiany w sposobie realizacji zadania – aneks do umowy</w:t>
      </w:r>
    </w:p>
    <w:p w:rsidR="00125B86" w:rsidRPr="00E63261" w:rsidRDefault="00125B86" w:rsidP="00B66AA3">
      <w:pPr>
        <w:pStyle w:val="USTustnpkodeksu"/>
      </w:pPr>
      <w:r w:rsidRPr="00E63261">
        <w:t>1. </w:t>
      </w:r>
      <w:r w:rsidR="00E86CDF" w:rsidRPr="00E63261">
        <w:t xml:space="preserve">Po uzyskaniu informacji o zaistnieniu przyczyn wskazujących na potrzebę zawarcia aneksu do umowy, BENEFICJENT nie później niż co najmniej na 30 dni przed końcem terminu realizacji zadania, występuje </w:t>
      </w:r>
      <w:r w:rsidRPr="00E63261">
        <w:t xml:space="preserve">do </w:t>
      </w:r>
      <w:r w:rsidR="00E86CDF" w:rsidRPr="00E63261">
        <w:t>DYSPONENTA o zmianę umowy, proponując now</w:t>
      </w:r>
      <w:r w:rsidRPr="00E63261">
        <w:t xml:space="preserve">y zakres lub terminy </w:t>
      </w:r>
      <w:r w:rsidR="00E86CDF" w:rsidRPr="00E63261">
        <w:t xml:space="preserve">realizacji zadania, wraz ze szczegółowym uzasadnieniem proponowanych zmian. </w:t>
      </w:r>
    </w:p>
    <w:p w:rsidR="00125B86" w:rsidRPr="00E63261" w:rsidRDefault="00125B86" w:rsidP="00B66AA3">
      <w:pPr>
        <w:pStyle w:val="USTustnpkodeksu"/>
      </w:pPr>
      <w:r w:rsidRPr="00E63261">
        <w:t>2. Zmiany niniejszej umowy oraz oświadczenia składane w związku z nią wymagają formy pisemnej pod rygorem nieważności.</w:t>
      </w:r>
    </w:p>
    <w:p w:rsidR="00125B86" w:rsidRPr="00E63261" w:rsidRDefault="00125B86" w:rsidP="00B66AA3">
      <w:pPr>
        <w:pStyle w:val="USTustnpkodeksu"/>
      </w:pPr>
      <w:r w:rsidRPr="00E63261">
        <w:t>3. Wszelkie wątpliwości związane z realizacją nin</w:t>
      </w:r>
      <w:r w:rsidR="00851EA4" w:rsidRPr="00E63261">
        <w:t>iejszej umowy wyjaśniane będą w </w:t>
      </w:r>
      <w:r w:rsidRPr="00E63261">
        <w:t>formie pisemnej lub za pomocą środków komunikacji elektronicznej.</w:t>
      </w:r>
    </w:p>
    <w:p w:rsidR="00316863" w:rsidRPr="00E63261" w:rsidRDefault="00316863" w:rsidP="00D46A34">
      <w:pPr>
        <w:pStyle w:val="ROZDZODDZPRZEDMprzedmiotregulacjirozdziauluboddziau"/>
      </w:pPr>
      <w:r w:rsidRPr="00E63261">
        <w:t>§ 8</w:t>
      </w:r>
    </w:p>
    <w:p w:rsidR="00D46A34" w:rsidRPr="00E63261" w:rsidRDefault="00D46A34" w:rsidP="00D46A34">
      <w:pPr>
        <w:pStyle w:val="ROZDZODDZPRZEDMprzedmiotregulacjirozdziauluboddziau"/>
      </w:pPr>
      <w:r w:rsidRPr="00E63261">
        <w:t>Postanowienia końcowe</w:t>
      </w:r>
    </w:p>
    <w:p w:rsidR="00D46A34" w:rsidRPr="00E63261" w:rsidRDefault="00D46A34" w:rsidP="007374A0">
      <w:pPr>
        <w:pStyle w:val="USTustnpkodeksu"/>
      </w:pPr>
      <w:r w:rsidRPr="00E63261">
        <w:t>1. Wszelką odpowiedzialność za zobowiązania w</w:t>
      </w:r>
      <w:r w:rsidR="00741C02" w:rsidRPr="00E63261">
        <w:t>obec osób trzecich wynikające z </w:t>
      </w:r>
      <w:r w:rsidRPr="00E63261">
        <w:t>realizacji zadania ponosi BENEFICJENT.</w:t>
      </w:r>
    </w:p>
    <w:p w:rsidR="00D46A34" w:rsidRPr="00E63261" w:rsidRDefault="00D46A34" w:rsidP="007374A0">
      <w:pPr>
        <w:pStyle w:val="USTustnpkodeksu"/>
      </w:pPr>
      <w:r w:rsidRPr="00E63261">
        <w:t>2. Wszelkie zmiany postanowień umowy wymagają formy pisemnej pod rygorem nieważności.</w:t>
      </w:r>
    </w:p>
    <w:p w:rsidR="00D46A34" w:rsidRPr="00E63261" w:rsidRDefault="00D46A34" w:rsidP="00836229">
      <w:pPr>
        <w:pStyle w:val="USTustnpkodeksu"/>
      </w:pPr>
      <w:r w:rsidRPr="00E63261">
        <w:t>3. </w:t>
      </w:r>
      <w:r w:rsidR="00836229" w:rsidRPr="00E63261">
        <w:t xml:space="preserve">Ewentualne spory powstałe w związku z zawarciem i wykonywaniem niniejszej umowy </w:t>
      </w:r>
      <w:r w:rsidR="00C941A7" w:rsidRPr="00E63261">
        <w:t>STRONY</w:t>
      </w:r>
      <w:r w:rsidR="00836229" w:rsidRPr="00E63261">
        <w:t xml:space="preserve"> będą się starały rozstrzygać polubownie. W przypadku braku porozumienia ewentualne spory </w:t>
      </w:r>
      <w:r w:rsidRPr="00E63261">
        <w:t>rozstrzygać będzie sąd powszechny właściwy dla siedziby DYSPONENTA</w:t>
      </w:r>
      <w:r w:rsidR="00836229" w:rsidRPr="00E63261">
        <w:t>, o ile w danej sprawie sąd taki jest właściwy</w:t>
      </w:r>
      <w:r w:rsidRPr="00E63261">
        <w:t>.</w:t>
      </w:r>
    </w:p>
    <w:p w:rsidR="00D46A34" w:rsidRPr="00E63261" w:rsidRDefault="00D46A34" w:rsidP="007374A0">
      <w:pPr>
        <w:pStyle w:val="USTustnpkodeksu"/>
      </w:pPr>
      <w:r w:rsidRPr="00E63261">
        <w:t>4. W sprawach nieuregulowanych umową zastosowanie mają przepisy</w:t>
      </w:r>
      <w:r w:rsidR="00901012" w:rsidRPr="00E63261">
        <w:t xml:space="preserve"> prawa powszechnie obowiązującego, w szczególności</w:t>
      </w:r>
      <w:r w:rsidRPr="00E63261">
        <w:t xml:space="preserve"> ustawy o finansach publicznych dotyczące przyznawania, rozliczania i zwrotu dotacji z budżetu państwa </w:t>
      </w:r>
      <w:r w:rsidR="000646B8" w:rsidRPr="00E63261">
        <w:t xml:space="preserve">oraz </w:t>
      </w:r>
      <w:r w:rsidR="003746A7" w:rsidRPr="00E63261">
        <w:t xml:space="preserve">przepisy ustawy </w:t>
      </w:r>
      <w:r w:rsidRPr="00E63261">
        <w:t>Kodeks cywiln</w:t>
      </w:r>
      <w:r w:rsidR="003746A7" w:rsidRPr="00E63261">
        <w:t>y</w:t>
      </w:r>
      <w:r w:rsidRPr="00E63261">
        <w:t>.</w:t>
      </w:r>
    </w:p>
    <w:p w:rsidR="00D46A34" w:rsidRPr="00E63261" w:rsidRDefault="00D46A34" w:rsidP="007374A0">
      <w:pPr>
        <w:pStyle w:val="USTustnpkodeksu"/>
      </w:pPr>
      <w:r w:rsidRPr="00E63261">
        <w:t>5. </w:t>
      </w:r>
      <w:r w:rsidR="00C941A7" w:rsidRPr="00E63261">
        <w:t>STRONY</w:t>
      </w:r>
      <w:r w:rsidRPr="00E63261">
        <w:t xml:space="preserve"> podają następujące adresy do wzajemnych doręczeń, w szczególności dokumentów pism, rozliczeń i oświadczeń w toku wykonywania umowy:</w:t>
      </w:r>
    </w:p>
    <w:p w:rsidR="00D46A34" w:rsidRPr="00E63261" w:rsidRDefault="00D46A34" w:rsidP="00CD6A42">
      <w:pPr>
        <w:pStyle w:val="PKTpunkt"/>
      </w:pPr>
      <w:r w:rsidRPr="00E63261">
        <w:t>1)</w:t>
      </w:r>
      <w:r w:rsidRPr="00E63261">
        <w:tab/>
        <w:t xml:space="preserve">DYSPONENT: Minister Spraw Wewnętrznych i Administracji, ul. </w:t>
      </w:r>
      <w:r w:rsidR="00741C02" w:rsidRPr="00E63261">
        <w:t xml:space="preserve">Stefana </w:t>
      </w:r>
      <w:r w:rsidRPr="00E63261">
        <w:t>Batorego</w:t>
      </w:r>
      <w:r w:rsidR="00741C02" w:rsidRPr="00E63261">
        <w:t> </w:t>
      </w:r>
      <w:r w:rsidRPr="00E63261">
        <w:t>5,</w:t>
      </w:r>
      <w:r w:rsidR="007374A0" w:rsidRPr="00E63261">
        <w:t xml:space="preserve"> </w:t>
      </w:r>
      <w:r w:rsidR="00F0622F" w:rsidRPr="00E63261">
        <w:t>02-591 Warszawa</w:t>
      </w:r>
      <w:r w:rsidR="00CD6A42" w:rsidRPr="00E63261">
        <w:t xml:space="preserve">, </w:t>
      </w:r>
      <w:r w:rsidRPr="00E63261">
        <w:t>do kontaktów roboczych w zakresie oddziałów o profilu mundurowym: e-mail:</w:t>
      </w:r>
      <w:r w:rsidR="00151736" w:rsidRPr="00E63261">
        <w:t xml:space="preserve"> oddzialymundurowe@mswia.gov.pl</w:t>
      </w:r>
    </w:p>
    <w:p w:rsidR="00F0622F" w:rsidRPr="00E63261" w:rsidRDefault="00CD6A42" w:rsidP="007374A0">
      <w:pPr>
        <w:pStyle w:val="PKTpunkt"/>
      </w:pPr>
      <w:r w:rsidRPr="00E63261">
        <w:t>2</w:t>
      </w:r>
      <w:r w:rsidR="00D46A34" w:rsidRPr="00E63261">
        <w:t>)</w:t>
      </w:r>
      <w:r w:rsidR="00D46A34" w:rsidRPr="00E63261">
        <w:tab/>
        <w:t xml:space="preserve">BENEFICJENT: </w:t>
      </w:r>
      <w:r w:rsidR="00FD2D2C" w:rsidRPr="00E63261">
        <w:rPr>
          <w:bCs w:val="0"/>
        </w:rPr>
        <w:t>Województwo Śląskie, z siedzibą w Katowicach (40-037) ul. Juliusza Ligonia 46</w:t>
      </w:r>
    </w:p>
    <w:p w:rsidR="005E7FC9" w:rsidRPr="00E63261" w:rsidRDefault="005E7FC9" w:rsidP="005E7FC9">
      <w:pPr>
        <w:pStyle w:val="CZWSPPKTczwsplnapunktw"/>
      </w:pPr>
      <w:r w:rsidRPr="00E63261">
        <w:t>– osoba do kontaktów roboczych: imię i nazwisko, telefon, adres e-mailowy ………………...</w:t>
      </w:r>
    </w:p>
    <w:p w:rsidR="00D46A34" w:rsidRPr="00E63261" w:rsidRDefault="00D46A34" w:rsidP="007374A0">
      <w:pPr>
        <w:pStyle w:val="PKTpunkt"/>
      </w:pPr>
      <w:r w:rsidRPr="00E63261">
        <w:t>……………………………………………………………………...</w:t>
      </w:r>
      <w:r w:rsidR="00F0622F" w:rsidRPr="00E63261">
        <w:t>...........................................</w:t>
      </w:r>
    </w:p>
    <w:p w:rsidR="00D46A34" w:rsidRPr="00E63261" w:rsidRDefault="00D46A34" w:rsidP="007374A0">
      <w:pPr>
        <w:pStyle w:val="CZWSPPKTczwsplnapunktw"/>
      </w:pPr>
      <w:r w:rsidRPr="00E63261">
        <w:t>…………………………………………………………………………………………………</w:t>
      </w:r>
      <w:r w:rsidR="00F0622F" w:rsidRPr="00E63261">
        <w:t>..</w:t>
      </w:r>
    </w:p>
    <w:p w:rsidR="006E0DF0" w:rsidRPr="00E63261" w:rsidRDefault="006E0DF0" w:rsidP="00B66AA3">
      <w:pPr>
        <w:pStyle w:val="USTustnpkodeksu"/>
      </w:pPr>
      <w:r w:rsidRPr="00E63261">
        <w:t>6.</w:t>
      </w:r>
      <w:r w:rsidR="00836229" w:rsidRPr="00E63261">
        <w:t> </w:t>
      </w:r>
      <w:r w:rsidR="00C941A7" w:rsidRPr="00E63261">
        <w:t>STRONY</w:t>
      </w:r>
      <w:r w:rsidRPr="00E63261">
        <w:t xml:space="preserve"> wzajemnie oświadczają, że dane osobowe udostępnione drugiej </w:t>
      </w:r>
      <w:r w:rsidR="00C941A7" w:rsidRPr="00E63261">
        <w:t>STRONIE</w:t>
      </w:r>
      <w:r w:rsidRPr="00E63261">
        <w:t xml:space="preserve"> zgodnie z Umową lub w związku z jej realizacją, przetwarzane są przez każdą ze </w:t>
      </w:r>
      <w:r w:rsidR="00C941A7" w:rsidRPr="00E63261">
        <w:t>STRON</w:t>
      </w:r>
      <w:r w:rsidRPr="00E63261">
        <w:t xml:space="preserve"> na</w:t>
      </w:r>
      <w:r w:rsidR="00836229" w:rsidRPr="00E63261">
        <w:t> </w:t>
      </w:r>
      <w:r w:rsidRPr="00E63261">
        <w:t>potrzeby wykonywania Umowy, przez okres jej trwania, z uwzględnieniem ustawowych terminów przechowywania dokumentacji –</w:t>
      </w:r>
      <w:r w:rsidR="00836229" w:rsidRPr="00E63261">
        <w:t xml:space="preserve"> </w:t>
      </w:r>
      <w:r w:rsidRPr="00E63261">
        <w:t>w trybie i na zasadach określonych w rozporządzeniu Parlamentu Europejskiego i Rady (UE) 2016/679 z dnia 27 kwietnia 2016 r. w sprawie ochrony osób fizycznych w związku z przetwarzaniem danych osobowych i w sprawie swobodnego przepływu takich danych oraz uchylenia dyrektywy 95/46/WE (ogólne rozporządzenie o ochronie danych) (Dz. Urz. UE. L Nr 119 z 4.5.2016, s.1, ze zm.), zwanym dalej „RODO”.</w:t>
      </w:r>
    </w:p>
    <w:p w:rsidR="006E0DF0" w:rsidRPr="00E63261" w:rsidRDefault="006E0DF0" w:rsidP="00B66AA3">
      <w:pPr>
        <w:pStyle w:val="USTustnpkodeksu"/>
      </w:pPr>
      <w:r w:rsidRPr="00E63261">
        <w:t>7.</w:t>
      </w:r>
      <w:r w:rsidR="00836229" w:rsidRPr="00E63261">
        <w:t> </w:t>
      </w:r>
      <w:r w:rsidR="00C941A7" w:rsidRPr="00E63261">
        <w:t>STRONY</w:t>
      </w:r>
      <w:r w:rsidRPr="00E63261">
        <w:t xml:space="preserve"> zobowiązują się do wykonywania wobec osób, których dane udostępniły drugiej </w:t>
      </w:r>
      <w:r w:rsidR="00C941A7" w:rsidRPr="00E63261">
        <w:t>STRONIE</w:t>
      </w:r>
      <w:r w:rsidRPr="00E63261">
        <w:t xml:space="preserve">, obowiązku informacyjnego wynikającego z RODO, poprzez przedłożenie informacji stanowiących </w:t>
      </w:r>
      <w:r w:rsidR="007C36AD" w:rsidRPr="00E63261">
        <w:t xml:space="preserve">załącznik nr </w:t>
      </w:r>
      <w:r w:rsidR="00FA200C">
        <w:t>8</w:t>
      </w:r>
      <w:r w:rsidRPr="00E63261">
        <w:t xml:space="preserve"> do Umowy. </w:t>
      </w:r>
    </w:p>
    <w:p w:rsidR="006E0DF0" w:rsidRPr="00E63261" w:rsidRDefault="006E0DF0" w:rsidP="00B66AA3">
      <w:pPr>
        <w:pStyle w:val="USTustnpkodeksu"/>
      </w:pPr>
      <w:r w:rsidRPr="00E63261">
        <w:t>8.</w:t>
      </w:r>
      <w:r w:rsidR="00346D47" w:rsidRPr="00E63261">
        <w:t> </w:t>
      </w:r>
      <w:r w:rsidRPr="00E63261">
        <w:t xml:space="preserve">Każda ze </w:t>
      </w:r>
      <w:r w:rsidR="00C941A7" w:rsidRPr="00E63261">
        <w:t>STRON</w:t>
      </w:r>
      <w:r w:rsidRPr="00E63261">
        <w:t xml:space="preserve"> zobowiązuje się do przetwarzania danych osobowych związanych z realizacją Umowy, zgodnie z powszechnie obowiązującymi przepisami prawa oraz postanowieniami Umowy.</w:t>
      </w:r>
    </w:p>
    <w:p w:rsidR="00D46A34" w:rsidRPr="00E63261" w:rsidRDefault="00023E84" w:rsidP="007374A0">
      <w:pPr>
        <w:pStyle w:val="USTustnpkodeksu"/>
      </w:pPr>
      <w:r w:rsidRPr="00E63261">
        <w:t>9</w:t>
      </w:r>
      <w:r w:rsidR="00D46A34" w:rsidRPr="00E63261">
        <w:t>. Umowę sporządzono w trzech egzemplarzach, jed</w:t>
      </w:r>
      <w:r w:rsidR="00137E68" w:rsidRPr="00E63261">
        <w:t>e</w:t>
      </w:r>
      <w:r w:rsidR="00D46A34" w:rsidRPr="00E63261">
        <w:t>n dla BENEFICJENTA</w:t>
      </w:r>
      <w:r w:rsidR="00137E68" w:rsidRPr="00E63261">
        <w:t xml:space="preserve"> oraz dwa dla</w:t>
      </w:r>
      <w:r w:rsidR="00D46A34" w:rsidRPr="00E63261">
        <w:t xml:space="preserve"> DYSPONENTA.</w:t>
      </w:r>
    </w:p>
    <w:p w:rsidR="009654D3" w:rsidRPr="00E63261" w:rsidRDefault="004E044B">
      <w:pPr>
        <w:pStyle w:val="USTustnpkodeksu"/>
      </w:pPr>
      <w:r w:rsidRPr="00E63261">
        <w:t>10</w:t>
      </w:r>
      <w:r w:rsidR="00D46A34" w:rsidRPr="00E63261">
        <w:t xml:space="preserve">. Umowa zawiera </w:t>
      </w:r>
      <w:r w:rsidR="00FA200C">
        <w:t>8</w:t>
      </w:r>
      <w:r w:rsidR="0087676D" w:rsidRPr="00E63261">
        <w:t xml:space="preserve"> załączników na </w:t>
      </w:r>
      <w:r w:rsidR="00227515" w:rsidRPr="00E63261">
        <w:t>7</w:t>
      </w:r>
      <w:r w:rsidR="0002521B" w:rsidRPr="00E63261">
        <w:t>8</w:t>
      </w:r>
      <w:r w:rsidR="00D46A34" w:rsidRPr="00E63261">
        <w:t xml:space="preserve"> stronach.</w:t>
      </w:r>
    </w:p>
    <w:p w:rsidR="00F7091F" w:rsidRPr="00E63261" w:rsidRDefault="00F7091F" w:rsidP="00C93592">
      <w:pPr>
        <w:pStyle w:val="NIEARTTEKSTtekstnieartykuowanynppodstprawnarozplubpreambua"/>
        <w:ind w:firstLine="0"/>
        <w:rPr>
          <w:bCs w:val="0"/>
        </w:rPr>
      </w:pPr>
    </w:p>
    <w:p w:rsidR="00D46A34" w:rsidRDefault="00D46A34" w:rsidP="00C93592">
      <w:pPr>
        <w:pStyle w:val="NIEARTTEKSTtekstnieartykuowanynppodstprawnarozplubpreambua"/>
        <w:ind w:firstLine="0"/>
        <w:rPr>
          <w:bCs w:val="0"/>
        </w:rPr>
      </w:pPr>
      <w:r w:rsidRPr="00E63261">
        <w:rPr>
          <w:bCs w:val="0"/>
        </w:rPr>
        <w:t>Załącznik nr 1</w:t>
      </w:r>
      <w:r w:rsidR="00764E20" w:rsidRPr="00E63261">
        <w:rPr>
          <w:bCs w:val="0"/>
        </w:rPr>
        <w:t xml:space="preserve"> </w:t>
      </w:r>
      <w:r w:rsidR="00FB027B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>k</w:t>
      </w:r>
      <w:r w:rsidR="00D37810" w:rsidRPr="00E63261">
        <w:rPr>
          <w:bCs w:val="0"/>
        </w:rPr>
        <w:t>opia</w:t>
      </w:r>
      <w:r w:rsidR="00FB027B" w:rsidRPr="00E63261">
        <w:rPr>
          <w:bCs w:val="0"/>
        </w:rPr>
        <w:t xml:space="preserve"> </w:t>
      </w:r>
      <w:r w:rsidR="00227515" w:rsidRPr="00E63261">
        <w:rPr>
          <w:bCs w:val="0"/>
        </w:rPr>
        <w:t>uchwały nr VII/1/5/2024 Sejmiku Województwa Śląskiego z dnia 6 maja 2024 r. w sprawie wyboru Członk</w:t>
      </w:r>
      <w:r w:rsidR="00203B06">
        <w:rPr>
          <w:bCs w:val="0"/>
        </w:rPr>
        <w:t>ów</w:t>
      </w:r>
      <w:r w:rsidR="00227515" w:rsidRPr="00E63261">
        <w:rPr>
          <w:bCs w:val="0"/>
        </w:rPr>
        <w:t xml:space="preserve"> Zarządu Województwa Śląskiego </w:t>
      </w:r>
      <w:r w:rsidR="00675DF9" w:rsidRPr="00E63261">
        <w:rPr>
          <w:bCs w:val="0"/>
        </w:rPr>
        <w:t xml:space="preserve">na </w:t>
      </w:r>
      <w:r w:rsidR="0087676D" w:rsidRPr="00E63261">
        <w:rPr>
          <w:bCs w:val="0"/>
        </w:rPr>
        <w:t>1 str.;</w:t>
      </w:r>
    </w:p>
    <w:p w:rsidR="00FA200C" w:rsidRPr="00FA200C" w:rsidRDefault="00FA200C" w:rsidP="00FA200C">
      <w:pPr>
        <w:pStyle w:val="ARTartustawynprozporzdzenia"/>
        <w:ind w:firstLine="0"/>
      </w:pPr>
      <w:r w:rsidRPr="00E63261">
        <w:t xml:space="preserve">Załącznik nr </w:t>
      </w:r>
      <w:r w:rsidR="00203B06">
        <w:t>2</w:t>
      </w:r>
      <w:r w:rsidRPr="00E63261">
        <w:t xml:space="preserve"> </w:t>
      </w:r>
      <w:r>
        <w:t xml:space="preserve">– kopia </w:t>
      </w:r>
      <w:r w:rsidRPr="00E63261">
        <w:t>uchwały nr VII/</w:t>
      </w:r>
      <w:r>
        <w:rPr>
          <w:bCs/>
        </w:rPr>
        <w:t>26</w:t>
      </w:r>
      <w:r w:rsidRPr="00E63261">
        <w:t>/</w:t>
      </w:r>
      <w:r>
        <w:rPr>
          <w:bCs/>
        </w:rPr>
        <w:t>4</w:t>
      </w:r>
      <w:r w:rsidRPr="00E63261">
        <w:t>/202</w:t>
      </w:r>
      <w:r>
        <w:rPr>
          <w:bCs/>
        </w:rPr>
        <w:t>6</w:t>
      </w:r>
      <w:r w:rsidRPr="00E63261">
        <w:t xml:space="preserve"> Sejmiku Województwa Śląskiego z dnia </w:t>
      </w:r>
      <w:r>
        <w:rPr>
          <w:bCs/>
        </w:rPr>
        <w:t>8</w:t>
      </w:r>
      <w:r w:rsidR="00A92994">
        <w:t> </w:t>
      </w:r>
      <w:r w:rsidRPr="00E63261">
        <w:t>maja 202</w:t>
      </w:r>
      <w:r>
        <w:rPr>
          <w:bCs/>
        </w:rPr>
        <w:t>6</w:t>
      </w:r>
      <w:r w:rsidRPr="00E63261">
        <w:t xml:space="preserve"> r. w sprawie wyboru Członk</w:t>
      </w:r>
      <w:r w:rsidR="00203B06">
        <w:t>a</w:t>
      </w:r>
      <w:r w:rsidRPr="00E63261">
        <w:t xml:space="preserve"> Zarządu Województwa Śląskiego</w:t>
      </w:r>
      <w:r>
        <w:t xml:space="preserve"> na 1 str.;</w:t>
      </w:r>
    </w:p>
    <w:p w:rsidR="00D46A34" w:rsidRPr="00E63261" w:rsidRDefault="00D46A34" w:rsidP="00125B86">
      <w:pPr>
        <w:pStyle w:val="NIEARTTEKSTtekstnieartykuowanynppodstprawnarozplubpreambua"/>
        <w:ind w:firstLine="0"/>
      </w:pPr>
      <w:r w:rsidRPr="00E63261">
        <w:rPr>
          <w:bCs w:val="0"/>
        </w:rPr>
        <w:t>Załącznik</w:t>
      </w:r>
      <w:r w:rsidR="00BE1974" w:rsidRPr="00E63261">
        <w:rPr>
          <w:bCs w:val="0"/>
        </w:rPr>
        <w:t xml:space="preserve"> </w:t>
      </w:r>
      <w:r w:rsidRPr="00E63261">
        <w:rPr>
          <w:bCs w:val="0"/>
        </w:rPr>
        <w:t>nr</w:t>
      </w:r>
      <w:r w:rsidR="00BE1974" w:rsidRPr="00E63261">
        <w:rPr>
          <w:bCs w:val="0"/>
        </w:rPr>
        <w:t xml:space="preserve"> </w:t>
      </w:r>
      <w:r w:rsidR="00203B06">
        <w:rPr>
          <w:bCs w:val="0"/>
        </w:rPr>
        <w:t>3</w:t>
      </w:r>
      <w:r w:rsidR="00BE1974" w:rsidRPr="00E63261">
        <w:rPr>
          <w:bCs w:val="0"/>
        </w:rPr>
        <w:t xml:space="preserve"> </w:t>
      </w:r>
      <w:r w:rsidR="0087676D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 xml:space="preserve">kopia </w:t>
      </w:r>
      <w:r w:rsidR="00227515" w:rsidRPr="00E63261">
        <w:t xml:space="preserve">upoważnienia nr 5/2023 z dnia 27 lutego 2023 r. </w:t>
      </w:r>
      <w:r w:rsidR="00E63261" w:rsidRPr="00E63261">
        <w:t xml:space="preserve">udzielonego przez Skarbnika Województwa Śląskiego </w:t>
      </w:r>
      <w:r w:rsidR="00227515" w:rsidRPr="00E63261">
        <w:t xml:space="preserve">do między innymi podpisywania umów zawieranych przez Województwo Śląskie </w:t>
      </w:r>
      <w:r w:rsidR="0087676D" w:rsidRPr="00E63261">
        <w:rPr>
          <w:bCs w:val="0"/>
        </w:rPr>
        <w:t xml:space="preserve">na </w:t>
      </w:r>
      <w:r w:rsidR="0002521B" w:rsidRPr="00E63261">
        <w:rPr>
          <w:bCs w:val="0"/>
        </w:rPr>
        <w:t>2</w:t>
      </w:r>
      <w:r w:rsidR="0087676D" w:rsidRPr="00E63261">
        <w:rPr>
          <w:bCs w:val="0"/>
        </w:rPr>
        <w:t xml:space="preserve"> str.;</w:t>
      </w:r>
    </w:p>
    <w:p w:rsidR="00D46A34" w:rsidRPr="00E63261" w:rsidRDefault="00D46A34" w:rsidP="00125B86">
      <w:pPr>
        <w:pStyle w:val="NIEARTTEKSTtekstnieartykuowanynppodstprawnarozplubpreambua"/>
        <w:ind w:firstLine="0"/>
      </w:pPr>
      <w:r w:rsidRPr="00E63261">
        <w:rPr>
          <w:bCs w:val="0"/>
        </w:rPr>
        <w:t xml:space="preserve">Załącznik nr </w:t>
      </w:r>
      <w:r w:rsidR="00203B06">
        <w:rPr>
          <w:bCs w:val="0"/>
        </w:rPr>
        <w:t>4</w:t>
      </w:r>
      <w:r w:rsidR="00764E20" w:rsidRPr="00E63261">
        <w:rPr>
          <w:bCs w:val="0"/>
        </w:rPr>
        <w:t xml:space="preserve"> </w:t>
      </w:r>
      <w:r w:rsidR="00AB6F05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Pr="00E63261">
        <w:rPr>
          <w:bCs w:val="0"/>
        </w:rPr>
        <w:t>Indywidualny</w:t>
      </w:r>
      <w:r w:rsidR="00AB6F05" w:rsidRPr="00E63261">
        <w:rPr>
          <w:bCs w:val="0"/>
        </w:rPr>
        <w:t xml:space="preserve"> </w:t>
      </w:r>
      <w:r w:rsidRPr="00E63261">
        <w:rPr>
          <w:bCs w:val="0"/>
        </w:rPr>
        <w:t>pakiet wyposażenia ucznia OP</w:t>
      </w:r>
      <w:r w:rsidR="0087676D" w:rsidRPr="00E63261">
        <w:rPr>
          <w:bCs w:val="0"/>
        </w:rPr>
        <w:t>M w roku szkolnym 2025/2026 na 1</w:t>
      </w:r>
      <w:r w:rsidRPr="00E63261">
        <w:rPr>
          <w:bCs w:val="0"/>
        </w:rPr>
        <w:t xml:space="preserve"> str.</w:t>
      </w:r>
      <w:r w:rsidR="0087676D" w:rsidRPr="00E63261">
        <w:rPr>
          <w:bCs w:val="0"/>
        </w:rPr>
        <w:t>;</w:t>
      </w:r>
    </w:p>
    <w:p w:rsidR="00D46A34" w:rsidRPr="00E63261" w:rsidRDefault="00D46A34" w:rsidP="00125B86">
      <w:pPr>
        <w:pStyle w:val="NIEARTTEKSTtekstnieartykuowanynppodstprawnarozplubpreambua"/>
        <w:ind w:firstLine="0"/>
      </w:pPr>
      <w:r w:rsidRPr="00E63261">
        <w:rPr>
          <w:bCs w:val="0"/>
        </w:rPr>
        <w:t xml:space="preserve">Załącznik nr </w:t>
      </w:r>
      <w:r w:rsidR="00203B06">
        <w:rPr>
          <w:bCs w:val="0"/>
        </w:rPr>
        <w:t>5</w:t>
      </w:r>
      <w:r w:rsidRPr="00E63261">
        <w:rPr>
          <w:bCs w:val="0"/>
        </w:rPr>
        <w:t xml:space="preserve"> </w:t>
      </w:r>
      <w:r w:rsidR="00AB6F05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>Wymagania</w:t>
      </w:r>
      <w:r w:rsidR="00AB6F05" w:rsidRPr="00E63261">
        <w:rPr>
          <w:bCs w:val="0"/>
        </w:rPr>
        <w:t xml:space="preserve"> </w:t>
      </w:r>
      <w:r w:rsidR="0087676D" w:rsidRPr="00E63261">
        <w:rPr>
          <w:bCs w:val="0"/>
        </w:rPr>
        <w:t>techniczne - Ubiór mundurowy dla uczniów OPM na 30 str.;</w:t>
      </w:r>
    </w:p>
    <w:p w:rsidR="00D46A34" w:rsidRPr="00E63261" w:rsidRDefault="00D46A34" w:rsidP="00125B86">
      <w:pPr>
        <w:pStyle w:val="NIEARTTEKSTtekstnieartykuowanynppodstprawnarozplubpreambua"/>
        <w:ind w:firstLine="0"/>
      </w:pPr>
      <w:r w:rsidRPr="00E63261">
        <w:rPr>
          <w:bCs w:val="0"/>
        </w:rPr>
        <w:t xml:space="preserve">Załącznik nr </w:t>
      </w:r>
      <w:r w:rsidR="00203B06">
        <w:rPr>
          <w:bCs w:val="0"/>
        </w:rPr>
        <w:t>6</w:t>
      </w:r>
      <w:r w:rsidRPr="00E63261">
        <w:rPr>
          <w:bCs w:val="0"/>
        </w:rPr>
        <w:t xml:space="preserve"> </w:t>
      </w:r>
      <w:r w:rsidR="00AB6F05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>Wymagania</w:t>
      </w:r>
      <w:r w:rsidR="00AB6F05" w:rsidRPr="00E63261">
        <w:rPr>
          <w:bCs w:val="0"/>
        </w:rPr>
        <w:t xml:space="preserve"> </w:t>
      </w:r>
      <w:r w:rsidR="0087676D" w:rsidRPr="00E63261">
        <w:rPr>
          <w:bCs w:val="0"/>
        </w:rPr>
        <w:t>techniczne - Kurtka dla uczniów OPM na 31 str.;</w:t>
      </w:r>
    </w:p>
    <w:p w:rsidR="00D46A34" w:rsidRPr="00E63261" w:rsidRDefault="00D46A34" w:rsidP="00125B86">
      <w:pPr>
        <w:pStyle w:val="NIEARTTEKSTtekstnieartykuowanynppodstprawnarozplubpreambua"/>
        <w:ind w:firstLine="0"/>
      </w:pPr>
      <w:r w:rsidRPr="00E63261">
        <w:rPr>
          <w:bCs w:val="0"/>
        </w:rPr>
        <w:t xml:space="preserve">Załącznik nr </w:t>
      </w:r>
      <w:r w:rsidR="00203B06">
        <w:rPr>
          <w:bCs w:val="0"/>
        </w:rPr>
        <w:t>7</w:t>
      </w:r>
      <w:r w:rsidR="00764E20" w:rsidRPr="00E63261">
        <w:rPr>
          <w:bCs w:val="0"/>
        </w:rPr>
        <w:t xml:space="preserve"> </w:t>
      </w:r>
      <w:r w:rsidR="00AB6F05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>Wzór</w:t>
      </w:r>
      <w:r w:rsidR="00AB6F05" w:rsidRPr="00E63261">
        <w:rPr>
          <w:bCs w:val="0"/>
        </w:rPr>
        <w:t xml:space="preserve"> </w:t>
      </w:r>
      <w:r w:rsidR="0087676D" w:rsidRPr="00E63261">
        <w:rPr>
          <w:bCs w:val="0"/>
        </w:rPr>
        <w:t>Sprawozdania z realizacji zadania na 1</w:t>
      </w:r>
      <w:r w:rsidR="000F637A" w:rsidRPr="00E63261">
        <w:rPr>
          <w:bCs w:val="0"/>
        </w:rPr>
        <w:t>1</w:t>
      </w:r>
      <w:r w:rsidR="0087676D" w:rsidRPr="00E63261">
        <w:rPr>
          <w:bCs w:val="0"/>
        </w:rPr>
        <w:t xml:space="preserve"> str.</w:t>
      </w:r>
    </w:p>
    <w:p w:rsidR="00D46A34" w:rsidRPr="00E63261" w:rsidRDefault="00D46A34" w:rsidP="00125B86">
      <w:pPr>
        <w:pStyle w:val="NIEARTTEKSTtekstnieartykuowanynppodstprawnarozplubpreambua"/>
        <w:ind w:firstLine="0"/>
        <w:rPr>
          <w:bCs w:val="0"/>
        </w:rPr>
      </w:pPr>
      <w:r w:rsidRPr="00E63261">
        <w:rPr>
          <w:bCs w:val="0"/>
        </w:rPr>
        <w:t xml:space="preserve">Załącznik nr </w:t>
      </w:r>
      <w:r w:rsidR="00203B06">
        <w:rPr>
          <w:bCs w:val="0"/>
        </w:rPr>
        <w:t>8</w:t>
      </w:r>
      <w:r w:rsidR="00764E20" w:rsidRPr="00E63261">
        <w:rPr>
          <w:bCs w:val="0"/>
        </w:rPr>
        <w:t xml:space="preserve"> </w:t>
      </w:r>
      <w:r w:rsidR="00AB6F05" w:rsidRPr="00E63261">
        <w:rPr>
          <w:bCs w:val="0"/>
        </w:rPr>
        <w:t>–</w:t>
      </w:r>
      <w:r w:rsidR="00764E20" w:rsidRPr="00E63261">
        <w:rPr>
          <w:bCs w:val="0"/>
        </w:rPr>
        <w:t xml:space="preserve"> </w:t>
      </w:r>
      <w:r w:rsidR="0087676D" w:rsidRPr="00E63261">
        <w:rPr>
          <w:bCs w:val="0"/>
        </w:rPr>
        <w:t>Klauzula</w:t>
      </w:r>
      <w:r w:rsidR="00AB6F05" w:rsidRPr="00E63261">
        <w:rPr>
          <w:bCs w:val="0"/>
        </w:rPr>
        <w:t xml:space="preserve"> </w:t>
      </w:r>
      <w:r w:rsidR="0087676D" w:rsidRPr="00E63261">
        <w:rPr>
          <w:bCs w:val="0"/>
        </w:rPr>
        <w:t>informacyjna na 2 str.</w:t>
      </w:r>
    </w:p>
    <w:p w:rsidR="0087676D" w:rsidRPr="00E63261" w:rsidRDefault="0087676D" w:rsidP="0087676D">
      <w:pPr>
        <w:pStyle w:val="ARTartustawynprozporzdzenia"/>
      </w:pPr>
    </w:p>
    <w:p w:rsidR="009654D3" w:rsidRPr="00E63261" w:rsidRDefault="00944AF2" w:rsidP="006F1747">
      <w:pPr>
        <w:pStyle w:val="NAZORGWYDnazwaorganuwydajcegoprojektowanyakt"/>
      </w:pPr>
      <w:r w:rsidRPr="00E63261">
        <w:t>DYSPONENT</w:t>
      </w:r>
      <w:r w:rsidRPr="00E63261" w:rsidDel="00944AF2">
        <w:t xml:space="preserve"> </w:t>
      </w:r>
    </w:p>
    <w:p w:rsidR="009654D3" w:rsidRPr="00E63261" w:rsidRDefault="009654D3" w:rsidP="006F1747">
      <w:pPr>
        <w:pStyle w:val="NAZORGWYDnazwaorganuwydajcegoprojektowanyakt"/>
      </w:pPr>
    </w:p>
    <w:p w:rsidR="0087676D" w:rsidRPr="00E63261" w:rsidRDefault="0087676D" w:rsidP="006F1747">
      <w:pPr>
        <w:pStyle w:val="NAZORGWYDnazwaorganuwydajcegoprojektowanyakt"/>
      </w:pPr>
    </w:p>
    <w:p w:rsidR="009654D3" w:rsidRPr="00E63261" w:rsidRDefault="009654D3" w:rsidP="009654D3">
      <w:pPr>
        <w:pStyle w:val="NAZORGWYDnazwaorganuwydajcegoprojektowanyakt"/>
      </w:pPr>
      <w:r w:rsidRPr="00E63261">
        <w:t>…………………………….……………</w:t>
      </w:r>
    </w:p>
    <w:p w:rsidR="00B66AA3" w:rsidRPr="00E63261" w:rsidRDefault="00B66AA3" w:rsidP="006F1747">
      <w:pPr>
        <w:pStyle w:val="NAZORGWYDnazwaorganuwydajcegoprojektowanyakt"/>
      </w:pPr>
    </w:p>
    <w:p w:rsidR="009654D3" w:rsidRPr="00E63261" w:rsidRDefault="00944AF2" w:rsidP="006F1747">
      <w:pPr>
        <w:pStyle w:val="NAZORGWYDnazwaorganuwydajcegoprojektowanyakt"/>
      </w:pPr>
      <w:r w:rsidRPr="00E63261">
        <w:t xml:space="preserve">BENEFICJENT </w:t>
      </w:r>
    </w:p>
    <w:p w:rsidR="009654D3" w:rsidRPr="00E63261" w:rsidRDefault="009654D3" w:rsidP="006F1747">
      <w:pPr>
        <w:pStyle w:val="NAZORGWYDnazwaorganuwydajcegoprojektowanyakt"/>
      </w:pPr>
    </w:p>
    <w:p w:rsidR="0087676D" w:rsidRPr="00E63261" w:rsidRDefault="0087676D" w:rsidP="006F1747">
      <w:pPr>
        <w:pStyle w:val="NAZORGWYDnazwaorganuwydajcegoprojektowanyakt"/>
      </w:pPr>
    </w:p>
    <w:p w:rsidR="00261A16" w:rsidRPr="00E63261" w:rsidRDefault="00D46A34" w:rsidP="006F1747">
      <w:pPr>
        <w:pStyle w:val="NAZORGWYDnazwaorganuwydajcegoprojektowanyakt"/>
      </w:pPr>
      <w:r w:rsidRPr="00E63261">
        <w:t>……</w:t>
      </w:r>
      <w:r w:rsidR="00F0622F" w:rsidRPr="00E63261">
        <w:t>……………………….</w:t>
      </w:r>
      <w:r w:rsidR="00655B9A" w:rsidRPr="00E63261">
        <w:t>……………</w:t>
      </w:r>
    </w:p>
    <w:p w:rsidR="009654D3" w:rsidRPr="00E63261" w:rsidRDefault="009654D3" w:rsidP="006F1747">
      <w:pPr>
        <w:pStyle w:val="NAZORGWYDnazwaorganuwydajcegoprojektowanyakt"/>
      </w:pPr>
    </w:p>
    <w:p w:rsidR="0087676D" w:rsidRPr="00E63261" w:rsidRDefault="0087676D" w:rsidP="006F1747">
      <w:pPr>
        <w:pStyle w:val="NAZORGWYDnazwaorganuwydajcegoprojektowanyakt"/>
      </w:pPr>
    </w:p>
    <w:p w:rsidR="009654D3" w:rsidRPr="00E63261" w:rsidRDefault="009654D3" w:rsidP="009654D3">
      <w:pPr>
        <w:pStyle w:val="NAZORGWYDnazwaorganuwydajcegoprojektowanyakt"/>
      </w:pPr>
      <w:r w:rsidRPr="00E63261">
        <w:t>…………………………….……………</w:t>
      </w:r>
    </w:p>
    <w:p w:rsidR="009654D3" w:rsidRPr="00E63261" w:rsidRDefault="009654D3" w:rsidP="006F1747">
      <w:pPr>
        <w:pStyle w:val="NAZORGWYDnazwaorganuwydajcegoprojektowanyakt"/>
      </w:pPr>
    </w:p>
    <w:p w:rsidR="0087676D" w:rsidRPr="00E63261" w:rsidRDefault="0087676D" w:rsidP="006F1747">
      <w:pPr>
        <w:pStyle w:val="NAZORGWYDnazwaorganuwydajcegoprojektowanyakt"/>
      </w:pPr>
    </w:p>
    <w:p w:rsidR="009654D3" w:rsidRPr="00E63261" w:rsidRDefault="009654D3" w:rsidP="0087676D">
      <w:pPr>
        <w:pStyle w:val="NAZORGWYDnazwaorganuwydajcegoprojektowanyakt"/>
      </w:pPr>
      <w:r w:rsidRPr="00E63261">
        <w:t>…………………………….……………</w:t>
      </w:r>
    </w:p>
    <w:p w:rsidR="00F0622F" w:rsidRPr="00737F6A" w:rsidRDefault="00F0622F" w:rsidP="00737F6A">
      <w:r w:rsidRPr="00E63261">
        <w:t xml:space="preserve">* niepotrzebne </w:t>
      </w:r>
      <w:r w:rsidR="00655B9A" w:rsidRPr="00E63261">
        <w:t>skreślić</w:t>
      </w:r>
    </w:p>
    <w:sectPr w:rsidR="00F0622F" w:rsidRPr="00737F6A" w:rsidSect="005C351D">
      <w:headerReference w:type="default" r:id="rId9"/>
      <w:headerReference w:type="first" r:id="rId10"/>
      <w:footnotePr>
        <w:numRestart w:val="eachSect"/>
      </w:footnotePr>
      <w:pgSz w:w="11906" w:h="16838"/>
      <w:pgMar w:top="1418" w:right="1418" w:bottom="1418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2BE" w:rsidRDefault="00A742BE">
      <w:r>
        <w:separator/>
      </w:r>
    </w:p>
  </w:endnote>
  <w:endnote w:type="continuationSeparator" w:id="0">
    <w:p w:rsidR="00A742BE" w:rsidRDefault="00A7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Lato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2BE" w:rsidRDefault="00A742BE">
      <w:r>
        <w:separator/>
      </w:r>
    </w:p>
  </w:footnote>
  <w:footnote w:type="continuationSeparator" w:id="0">
    <w:p w:rsidR="00A742BE" w:rsidRDefault="00A74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F61" w:rsidRPr="00B371CC" w:rsidRDefault="00EB7F61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23993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F61" w:rsidRDefault="00EB7F6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4A53F6C" wp14:editId="127EF4C5">
          <wp:simplePos x="0" y="0"/>
          <wp:positionH relativeFrom="column">
            <wp:posOffset>-156210</wp:posOffset>
          </wp:positionH>
          <wp:positionV relativeFrom="paragraph">
            <wp:posOffset>-234772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989" y="9689"/>
              <wp:lineTo x="15767" y="8526"/>
              <wp:lineTo x="15460" y="5038"/>
              <wp:lineTo x="2867" y="2325"/>
              <wp:lineTo x="2457" y="2325"/>
            </wp:wrapPolygon>
          </wp:wrapThrough>
          <wp:docPr id="7" name="Obraz 7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B80D793" wp14:editId="08DAEA1D">
          <wp:simplePos x="0" y="0"/>
          <wp:positionH relativeFrom="margin">
            <wp:posOffset>4475480</wp:posOffset>
          </wp:positionH>
          <wp:positionV relativeFrom="margin">
            <wp:posOffset>-644271</wp:posOffset>
          </wp:positionV>
          <wp:extent cx="1245464" cy="1062000"/>
          <wp:effectExtent l="0" t="0" r="0" b="508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OP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464" cy="10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ED40F80"/>
    <w:multiLevelType w:val="singleLevel"/>
    <w:tmpl w:val="CAB886B8"/>
    <w:lvl w:ilvl="0">
      <w:start w:val="1"/>
      <w:numFmt w:val="decimal"/>
      <w:lvlText w:val="%1.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4C3383"/>
    <w:multiLevelType w:val="hybridMultilevel"/>
    <w:tmpl w:val="B7944FE2"/>
    <w:lvl w:ilvl="0" w:tplc="0415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61F6F3F"/>
    <w:multiLevelType w:val="hybridMultilevel"/>
    <w:tmpl w:val="E33621B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39DD1B48"/>
    <w:multiLevelType w:val="hybridMultilevel"/>
    <w:tmpl w:val="9AD8EA64"/>
    <w:lvl w:ilvl="0" w:tplc="1E422C2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C1E1ADD"/>
    <w:multiLevelType w:val="hybridMultilevel"/>
    <w:tmpl w:val="77E40C4A"/>
    <w:lvl w:ilvl="0" w:tplc="C1A214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4E06D406">
      <w:start w:val="1"/>
      <w:numFmt w:val="bullet"/>
      <w:lvlText w:val=""/>
      <w:lvlJc w:val="left"/>
      <w:pPr>
        <w:tabs>
          <w:tab w:val="num" w:pos="1363"/>
        </w:tabs>
        <w:ind w:left="1363" w:hanging="283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2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B9202CC"/>
    <w:multiLevelType w:val="hybridMultilevel"/>
    <w:tmpl w:val="16B8E1B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3E55F66"/>
    <w:multiLevelType w:val="hybridMultilevel"/>
    <w:tmpl w:val="E640B086"/>
    <w:lvl w:ilvl="0" w:tplc="839EC15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9CA4736">
      <w:start w:val="5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3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42"/>
  </w:num>
  <w:num w:numId="6">
    <w:abstractNumId w:val="36"/>
  </w:num>
  <w:num w:numId="7">
    <w:abstractNumId w:val="42"/>
  </w:num>
  <w:num w:numId="8">
    <w:abstractNumId w:val="36"/>
  </w:num>
  <w:num w:numId="9">
    <w:abstractNumId w:val="42"/>
  </w:num>
  <w:num w:numId="10">
    <w:abstractNumId w:val="36"/>
  </w:num>
  <w:num w:numId="11">
    <w:abstractNumId w:val="15"/>
  </w:num>
  <w:num w:numId="12">
    <w:abstractNumId w:val="10"/>
  </w:num>
  <w:num w:numId="13">
    <w:abstractNumId w:val="16"/>
  </w:num>
  <w:num w:numId="14">
    <w:abstractNumId w:val="31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9"/>
  </w:num>
  <w:num w:numId="28">
    <w:abstractNumId w:val="30"/>
  </w:num>
  <w:num w:numId="29">
    <w:abstractNumId w:val="43"/>
  </w:num>
  <w:num w:numId="30">
    <w:abstractNumId w:val="37"/>
  </w:num>
  <w:num w:numId="31">
    <w:abstractNumId w:val="21"/>
  </w:num>
  <w:num w:numId="32">
    <w:abstractNumId w:val="11"/>
  </w:num>
  <w:num w:numId="33">
    <w:abstractNumId w:val="35"/>
  </w:num>
  <w:num w:numId="34">
    <w:abstractNumId w:val="22"/>
  </w:num>
  <w:num w:numId="35">
    <w:abstractNumId w:val="19"/>
  </w:num>
  <w:num w:numId="36">
    <w:abstractNumId w:val="24"/>
  </w:num>
  <w:num w:numId="37">
    <w:abstractNumId w:val="32"/>
  </w:num>
  <w:num w:numId="38">
    <w:abstractNumId w:val="27"/>
  </w:num>
  <w:num w:numId="39">
    <w:abstractNumId w:val="14"/>
  </w:num>
  <w:num w:numId="40">
    <w:abstractNumId w:val="34"/>
  </w:num>
  <w:num w:numId="41">
    <w:abstractNumId w:val="33"/>
  </w:num>
  <w:num w:numId="42">
    <w:abstractNumId w:val="23"/>
  </w:num>
  <w:num w:numId="43">
    <w:abstractNumId w:val="40"/>
  </w:num>
  <w:num w:numId="44">
    <w:abstractNumId w:val="13"/>
  </w:num>
  <w:num w:numId="45">
    <w:abstractNumId w:val="12"/>
    <w:lvlOverride w:ilvl="0">
      <w:lvl w:ilvl="0">
        <w:start w:val="3"/>
        <w:numFmt w:val="decimal"/>
        <w:lvlText w:val="%1.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46">
    <w:abstractNumId w:val="12"/>
  </w:num>
  <w:num w:numId="47">
    <w:abstractNumId w:val="38"/>
  </w:num>
  <w:num w:numId="48">
    <w:abstractNumId w:val="41"/>
  </w:num>
  <w:num w:numId="49">
    <w:abstractNumId w:val="26"/>
  </w:num>
  <w:num w:numId="50">
    <w:abstractNumId w:val="29"/>
  </w:num>
  <w:num w:numId="51">
    <w:abstractNumId w:val="17"/>
  </w:num>
  <w:num w:numId="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A34"/>
    <w:rsid w:val="000012DA"/>
    <w:rsid w:val="00001A50"/>
    <w:rsid w:val="0000246E"/>
    <w:rsid w:val="00003862"/>
    <w:rsid w:val="00012A35"/>
    <w:rsid w:val="00016099"/>
    <w:rsid w:val="00017DC2"/>
    <w:rsid w:val="00021522"/>
    <w:rsid w:val="00023471"/>
    <w:rsid w:val="00023E84"/>
    <w:rsid w:val="00023F13"/>
    <w:rsid w:val="0002521B"/>
    <w:rsid w:val="0002542E"/>
    <w:rsid w:val="000272B3"/>
    <w:rsid w:val="00030634"/>
    <w:rsid w:val="000319C1"/>
    <w:rsid w:val="00031A8B"/>
    <w:rsid w:val="00031BCA"/>
    <w:rsid w:val="00031EB1"/>
    <w:rsid w:val="000330FA"/>
    <w:rsid w:val="0003362F"/>
    <w:rsid w:val="0003528C"/>
    <w:rsid w:val="00036B63"/>
    <w:rsid w:val="00037CA9"/>
    <w:rsid w:val="00037E1A"/>
    <w:rsid w:val="00043495"/>
    <w:rsid w:val="00044EC8"/>
    <w:rsid w:val="00046A75"/>
    <w:rsid w:val="00047312"/>
    <w:rsid w:val="000508BD"/>
    <w:rsid w:val="000517AB"/>
    <w:rsid w:val="0005339C"/>
    <w:rsid w:val="0005571B"/>
    <w:rsid w:val="00055AF0"/>
    <w:rsid w:val="00057AB3"/>
    <w:rsid w:val="00060076"/>
    <w:rsid w:val="00060432"/>
    <w:rsid w:val="00060D87"/>
    <w:rsid w:val="000615A5"/>
    <w:rsid w:val="00061861"/>
    <w:rsid w:val="000646B8"/>
    <w:rsid w:val="00064E4C"/>
    <w:rsid w:val="00066901"/>
    <w:rsid w:val="00071BEE"/>
    <w:rsid w:val="000736CD"/>
    <w:rsid w:val="000741EF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422"/>
    <w:rsid w:val="000935EB"/>
    <w:rsid w:val="000944EF"/>
    <w:rsid w:val="0009472C"/>
    <w:rsid w:val="0009732D"/>
    <w:rsid w:val="000973F0"/>
    <w:rsid w:val="000A09C2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3398"/>
    <w:rsid w:val="000C4BC4"/>
    <w:rsid w:val="000C6C5E"/>
    <w:rsid w:val="000D0110"/>
    <w:rsid w:val="000D2468"/>
    <w:rsid w:val="000D25AA"/>
    <w:rsid w:val="000D318A"/>
    <w:rsid w:val="000D6173"/>
    <w:rsid w:val="000D6F83"/>
    <w:rsid w:val="000D76CB"/>
    <w:rsid w:val="000E25CC"/>
    <w:rsid w:val="000E3694"/>
    <w:rsid w:val="000E490F"/>
    <w:rsid w:val="000E6241"/>
    <w:rsid w:val="000E67CE"/>
    <w:rsid w:val="000E744C"/>
    <w:rsid w:val="000F2BE3"/>
    <w:rsid w:val="000F3D0D"/>
    <w:rsid w:val="000F637A"/>
    <w:rsid w:val="000F6ED4"/>
    <w:rsid w:val="000F7A6E"/>
    <w:rsid w:val="0010379E"/>
    <w:rsid w:val="001042BA"/>
    <w:rsid w:val="001042F3"/>
    <w:rsid w:val="00106D03"/>
    <w:rsid w:val="0011023E"/>
    <w:rsid w:val="00110465"/>
    <w:rsid w:val="00110628"/>
    <w:rsid w:val="0011245A"/>
    <w:rsid w:val="00112EF4"/>
    <w:rsid w:val="0011493E"/>
    <w:rsid w:val="00115A24"/>
    <w:rsid w:val="00115B72"/>
    <w:rsid w:val="001179A8"/>
    <w:rsid w:val="001209EC"/>
    <w:rsid w:val="00120A9E"/>
    <w:rsid w:val="0012104B"/>
    <w:rsid w:val="00125A9C"/>
    <w:rsid w:val="00125B86"/>
    <w:rsid w:val="001270A2"/>
    <w:rsid w:val="00127BD7"/>
    <w:rsid w:val="00131237"/>
    <w:rsid w:val="00132686"/>
    <w:rsid w:val="001329AC"/>
    <w:rsid w:val="00134CA0"/>
    <w:rsid w:val="00137E68"/>
    <w:rsid w:val="0014026F"/>
    <w:rsid w:val="00141E73"/>
    <w:rsid w:val="00143434"/>
    <w:rsid w:val="0014625D"/>
    <w:rsid w:val="00147A47"/>
    <w:rsid w:val="00147AA1"/>
    <w:rsid w:val="001508CD"/>
    <w:rsid w:val="00151736"/>
    <w:rsid w:val="001520CF"/>
    <w:rsid w:val="001534AD"/>
    <w:rsid w:val="0015667C"/>
    <w:rsid w:val="00157110"/>
    <w:rsid w:val="0015742A"/>
    <w:rsid w:val="00157DA1"/>
    <w:rsid w:val="00161C12"/>
    <w:rsid w:val="00163147"/>
    <w:rsid w:val="00164C57"/>
    <w:rsid w:val="00164C9D"/>
    <w:rsid w:val="0016562A"/>
    <w:rsid w:val="001725BA"/>
    <w:rsid w:val="00172F7A"/>
    <w:rsid w:val="00173150"/>
    <w:rsid w:val="0017335C"/>
    <w:rsid w:val="00173390"/>
    <w:rsid w:val="001736F0"/>
    <w:rsid w:val="00173BB3"/>
    <w:rsid w:val="001740D0"/>
    <w:rsid w:val="00174F2C"/>
    <w:rsid w:val="00180F2A"/>
    <w:rsid w:val="001826AB"/>
    <w:rsid w:val="00184B91"/>
    <w:rsid w:val="00184D4A"/>
    <w:rsid w:val="00186156"/>
    <w:rsid w:val="00186EC1"/>
    <w:rsid w:val="0018741D"/>
    <w:rsid w:val="0019172C"/>
    <w:rsid w:val="00191E1F"/>
    <w:rsid w:val="0019473B"/>
    <w:rsid w:val="001952B1"/>
    <w:rsid w:val="0019626C"/>
    <w:rsid w:val="00196E39"/>
    <w:rsid w:val="0019756A"/>
    <w:rsid w:val="00197649"/>
    <w:rsid w:val="001A01FB"/>
    <w:rsid w:val="001A10E9"/>
    <w:rsid w:val="001A183D"/>
    <w:rsid w:val="001A2B65"/>
    <w:rsid w:val="001A3C36"/>
    <w:rsid w:val="001A3CD3"/>
    <w:rsid w:val="001A5BEF"/>
    <w:rsid w:val="001A7F15"/>
    <w:rsid w:val="001B342E"/>
    <w:rsid w:val="001B4FC1"/>
    <w:rsid w:val="001C1832"/>
    <w:rsid w:val="001C188C"/>
    <w:rsid w:val="001C1FD2"/>
    <w:rsid w:val="001C4A34"/>
    <w:rsid w:val="001D1783"/>
    <w:rsid w:val="001D53CD"/>
    <w:rsid w:val="001D55A3"/>
    <w:rsid w:val="001D5AF5"/>
    <w:rsid w:val="001D744D"/>
    <w:rsid w:val="001E1E73"/>
    <w:rsid w:val="001E25EA"/>
    <w:rsid w:val="001E4E0C"/>
    <w:rsid w:val="001E526D"/>
    <w:rsid w:val="001E5655"/>
    <w:rsid w:val="001E71E1"/>
    <w:rsid w:val="001F1832"/>
    <w:rsid w:val="001F220F"/>
    <w:rsid w:val="001F25B3"/>
    <w:rsid w:val="001F6616"/>
    <w:rsid w:val="001F7C75"/>
    <w:rsid w:val="00202BD4"/>
    <w:rsid w:val="00203B06"/>
    <w:rsid w:val="00204A97"/>
    <w:rsid w:val="002063E7"/>
    <w:rsid w:val="002114EF"/>
    <w:rsid w:val="002166AD"/>
    <w:rsid w:val="00217871"/>
    <w:rsid w:val="00221ED8"/>
    <w:rsid w:val="002231EA"/>
    <w:rsid w:val="00223FDF"/>
    <w:rsid w:val="00226524"/>
    <w:rsid w:val="00227515"/>
    <w:rsid w:val="002279C0"/>
    <w:rsid w:val="002279D0"/>
    <w:rsid w:val="0023483D"/>
    <w:rsid w:val="0023727E"/>
    <w:rsid w:val="00240C3F"/>
    <w:rsid w:val="00242081"/>
    <w:rsid w:val="00243777"/>
    <w:rsid w:val="002441CD"/>
    <w:rsid w:val="002443BB"/>
    <w:rsid w:val="002501A3"/>
    <w:rsid w:val="0025166C"/>
    <w:rsid w:val="002555D4"/>
    <w:rsid w:val="00261A16"/>
    <w:rsid w:val="00263522"/>
    <w:rsid w:val="0026421E"/>
    <w:rsid w:val="00264EC6"/>
    <w:rsid w:val="00271013"/>
    <w:rsid w:val="00272D8A"/>
    <w:rsid w:val="00273FE4"/>
    <w:rsid w:val="002765B4"/>
    <w:rsid w:val="00276A94"/>
    <w:rsid w:val="00292562"/>
    <w:rsid w:val="0029405D"/>
    <w:rsid w:val="00294FA6"/>
    <w:rsid w:val="00295A6F"/>
    <w:rsid w:val="002A0200"/>
    <w:rsid w:val="002A19EC"/>
    <w:rsid w:val="002A20C4"/>
    <w:rsid w:val="002A570F"/>
    <w:rsid w:val="002A7292"/>
    <w:rsid w:val="002A7358"/>
    <w:rsid w:val="002A7902"/>
    <w:rsid w:val="002B0F6B"/>
    <w:rsid w:val="002B20FD"/>
    <w:rsid w:val="002B23B8"/>
    <w:rsid w:val="002B3D2A"/>
    <w:rsid w:val="002B4429"/>
    <w:rsid w:val="002B53CA"/>
    <w:rsid w:val="002B68A6"/>
    <w:rsid w:val="002B7D8A"/>
    <w:rsid w:val="002B7FAF"/>
    <w:rsid w:val="002C1FA1"/>
    <w:rsid w:val="002D0C4F"/>
    <w:rsid w:val="002D1271"/>
    <w:rsid w:val="002D1364"/>
    <w:rsid w:val="002D43C3"/>
    <w:rsid w:val="002D4D30"/>
    <w:rsid w:val="002D5000"/>
    <w:rsid w:val="002D598D"/>
    <w:rsid w:val="002D7188"/>
    <w:rsid w:val="002E1DE3"/>
    <w:rsid w:val="002E2AB6"/>
    <w:rsid w:val="002E3F34"/>
    <w:rsid w:val="002E5F79"/>
    <w:rsid w:val="002E60C2"/>
    <w:rsid w:val="002E64FA"/>
    <w:rsid w:val="002E67C0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8E8"/>
    <w:rsid w:val="00316863"/>
    <w:rsid w:val="00321080"/>
    <w:rsid w:val="00322D45"/>
    <w:rsid w:val="00322D7F"/>
    <w:rsid w:val="0032569A"/>
    <w:rsid w:val="00325A1F"/>
    <w:rsid w:val="003268F9"/>
    <w:rsid w:val="00330BAF"/>
    <w:rsid w:val="00332CA5"/>
    <w:rsid w:val="003339E0"/>
    <w:rsid w:val="00334E3A"/>
    <w:rsid w:val="003361DD"/>
    <w:rsid w:val="00341A6A"/>
    <w:rsid w:val="00345B9C"/>
    <w:rsid w:val="00346D47"/>
    <w:rsid w:val="00350EFD"/>
    <w:rsid w:val="00352DAE"/>
    <w:rsid w:val="00354EB9"/>
    <w:rsid w:val="003602AE"/>
    <w:rsid w:val="00360929"/>
    <w:rsid w:val="003647D5"/>
    <w:rsid w:val="003674B0"/>
    <w:rsid w:val="003746A7"/>
    <w:rsid w:val="00374A10"/>
    <w:rsid w:val="00374BA6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91A"/>
    <w:rsid w:val="00390078"/>
    <w:rsid w:val="00390E89"/>
    <w:rsid w:val="00391B1A"/>
    <w:rsid w:val="00393F1E"/>
    <w:rsid w:val="00394423"/>
    <w:rsid w:val="00396942"/>
    <w:rsid w:val="00396B49"/>
    <w:rsid w:val="00396E3E"/>
    <w:rsid w:val="0039777A"/>
    <w:rsid w:val="003A23E5"/>
    <w:rsid w:val="003A2D32"/>
    <w:rsid w:val="003A306E"/>
    <w:rsid w:val="003A4A36"/>
    <w:rsid w:val="003A60DC"/>
    <w:rsid w:val="003A6A46"/>
    <w:rsid w:val="003A7A63"/>
    <w:rsid w:val="003B000C"/>
    <w:rsid w:val="003B0F1D"/>
    <w:rsid w:val="003B4A57"/>
    <w:rsid w:val="003B4FA1"/>
    <w:rsid w:val="003B6820"/>
    <w:rsid w:val="003C0AD9"/>
    <w:rsid w:val="003C0ED0"/>
    <w:rsid w:val="003C1D49"/>
    <w:rsid w:val="003C2DCD"/>
    <w:rsid w:val="003C319E"/>
    <w:rsid w:val="003C35C4"/>
    <w:rsid w:val="003C7125"/>
    <w:rsid w:val="003C795A"/>
    <w:rsid w:val="003D12C2"/>
    <w:rsid w:val="003D31B9"/>
    <w:rsid w:val="003D3867"/>
    <w:rsid w:val="003D413E"/>
    <w:rsid w:val="003D49B5"/>
    <w:rsid w:val="003E0D1A"/>
    <w:rsid w:val="003E2DA3"/>
    <w:rsid w:val="003E5BCC"/>
    <w:rsid w:val="003E788B"/>
    <w:rsid w:val="003E7B46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06"/>
    <w:rsid w:val="00407332"/>
    <w:rsid w:val="00407828"/>
    <w:rsid w:val="00410496"/>
    <w:rsid w:val="00412546"/>
    <w:rsid w:val="00413D8E"/>
    <w:rsid w:val="004140F2"/>
    <w:rsid w:val="0041474A"/>
    <w:rsid w:val="00414E39"/>
    <w:rsid w:val="00417B22"/>
    <w:rsid w:val="00421085"/>
    <w:rsid w:val="0042465E"/>
    <w:rsid w:val="00424DDB"/>
    <w:rsid w:val="00424DF7"/>
    <w:rsid w:val="004268BD"/>
    <w:rsid w:val="00431334"/>
    <w:rsid w:val="00432296"/>
    <w:rsid w:val="00432B76"/>
    <w:rsid w:val="004344FF"/>
    <w:rsid w:val="004349E4"/>
    <w:rsid w:val="00434D01"/>
    <w:rsid w:val="00435915"/>
    <w:rsid w:val="00435D26"/>
    <w:rsid w:val="004370DA"/>
    <w:rsid w:val="00440042"/>
    <w:rsid w:val="00440C99"/>
    <w:rsid w:val="0044175C"/>
    <w:rsid w:val="00445F4D"/>
    <w:rsid w:val="00446F5F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7FC"/>
    <w:rsid w:val="0047207C"/>
    <w:rsid w:val="00472CD6"/>
    <w:rsid w:val="00474E3C"/>
    <w:rsid w:val="00476AFB"/>
    <w:rsid w:val="00477A2C"/>
    <w:rsid w:val="00480303"/>
    <w:rsid w:val="00480A58"/>
    <w:rsid w:val="00480B89"/>
    <w:rsid w:val="00482151"/>
    <w:rsid w:val="00485FAD"/>
    <w:rsid w:val="0048631C"/>
    <w:rsid w:val="00487AED"/>
    <w:rsid w:val="00491EDF"/>
    <w:rsid w:val="004925A0"/>
    <w:rsid w:val="00492A3F"/>
    <w:rsid w:val="00494F62"/>
    <w:rsid w:val="00495797"/>
    <w:rsid w:val="00496138"/>
    <w:rsid w:val="004A17D6"/>
    <w:rsid w:val="004A2001"/>
    <w:rsid w:val="004A3590"/>
    <w:rsid w:val="004A5215"/>
    <w:rsid w:val="004B00A7"/>
    <w:rsid w:val="004B1A4E"/>
    <w:rsid w:val="004B25E2"/>
    <w:rsid w:val="004B34D7"/>
    <w:rsid w:val="004B5037"/>
    <w:rsid w:val="004B5B2F"/>
    <w:rsid w:val="004B626A"/>
    <w:rsid w:val="004B660E"/>
    <w:rsid w:val="004C05BD"/>
    <w:rsid w:val="004C1010"/>
    <w:rsid w:val="004C1A1B"/>
    <w:rsid w:val="004C3B06"/>
    <w:rsid w:val="004C3F97"/>
    <w:rsid w:val="004C4CCD"/>
    <w:rsid w:val="004C5339"/>
    <w:rsid w:val="004C536E"/>
    <w:rsid w:val="004C7EE7"/>
    <w:rsid w:val="004D2DEE"/>
    <w:rsid w:val="004D2E1F"/>
    <w:rsid w:val="004D489B"/>
    <w:rsid w:val="004D7FD9"/>
    <w:rsid w:val="004E044B"/>
    <w:rsid w:val="004E1324"/>
    <w:rsid w:val="004E19A5"/>
    <w:rsid w:val="004E2F72"/>
    <w:rsid w:val="004E37E5"/>
    <w:rsid w:val="004E3FDB"/>
    <w:rsid w:val="004E5F82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AC0"/>
    <w:rsid w:val="00510561"/>
    <w:rsid w:val="0051094B"/>
    <w:rsid w:val="005110D7"/>
    <w:rsid w:val="00511D99"/>
    <w:rsid w:val="005128D3"/>
    <w:rsid w:val="005147E8"/>
    <w:rsid w:val="005158F2"/>
    <w:rsid w:val="00523993"/>
    <w:rsid w:val="00526DFC"/>
    <w:rsid w:val="00526F43"/>
    <w:rsid w:val="00527046"/>
    <w:rsid w:val="00527651"/>
    <w:rsid w:val="00527830"/>
    <w:rsid w:val="00534E8D"/>
    <w:rsid w:val="0053505F"/>
    <w:rsid w:val="005363AB"/>
    <w:rsid w:val="00544EF4"/>
    <w:rsid w:val="00545E53"/>
    <w:rsid w:val="005479D9"/>
    <w:rsid w:val="00552E93"/>
    <w:rsid w:val="00554479"/>
    <w:rsid w:val="00554CE5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4D95"/>
    <w:rsid w:val="00596FA8"/>
    <w:rsid w:val="00597024"/>
    <w:rsid w:val="005979B2"/>
    <w:rsid w:val="00597A42"/>
    <w:rsid w:val="005A0274"/>
    <w:rsid w:val="005A095C"/>
    <w:rsid w:val="005A1F95"/>
    <w:rsid w:val="005A31D5"/>
    <w:rsid w:val="005A669D"/>
    <w:rsid w:val="005A6722"/>
    <w:rsid w:val="005A75D8"/>
    <w:rsid w:val="005B04F0"/>
    <w:rsid w:val="005B19F2"/>
    <w:rsid w:val="005B6FA3"/>
    <w:rsid w:val="005B713E"/>
    <w:rsid w:val="005C03B6"/>
    <w:rsid w:val="005C2C5B"/>
    <w:rsid w:val="005C348E"/>
    <w:rsid w:val="005C351D"/>
    <w:rsid w:val="005C4852"/>
    <w:rsid w:val="005C68E1"/>
    <w:rsid w:val="005D099B"/>
    <w:rsid w:val="005D1CA2"/>
    <w:rsid w:val="005D3763"/>
    <w:rsid w:val="005D40CD"/>
    <w:rsid w:val="005D55E1"/>
    <w:rsid w:val="005D7155"/>
    <w:rsid w:val="005E19F7"/>
    <w:rsid w:val="005E4F04"/>
    <w:rsid w:val="005E56D5"/>
    <w:rsid w:val="005E62C2"/>
    <w:rsid w:val="005E6C71"/>
    <w:rsid w:val="005E7FC9"/>
    <w:rsid w:val="005F0963"/>
    <w:rsid w:val="005F2824"/>
    <w:rsid w:val="005F2EBA"/>
    <w:rsid w:val="005F35ED"/>
    <w:rsid w:val="005F7812"/>
    <w:rsid w:val="005F7A88"/>
    <w:rsid w:val="00602DEC"/>
    <w:rsid w:val="00603A1A"/>
    <w:rsid w:val="006046D5"/>
    <w:rsid w:val="006048B4"/>
    <w:rsid w:val="00607A93"/>
    <w:rsid w:val="00610C08"/>
    <w:rsid w:val="00611F74"/>
    <w:rsid w:val="00612953"/>
    <w:rsid w:val="00615772"/>
    <w:rsid w:val="006164E9"/>
    <w:rsid w:val="00621256"/>
    <w:rsid w:val="00621FCC"/>
    <w:rsid w:val="00622E4B"/>
    <w:rsid w:val="006333DA"/>
    <w:rsid w:val="00635134"/>
    <w:rsid w:val="006356E2"/>
    <w:rsid w:val="00640EE4"/>
    <w:rsid w:val="00641C1C"/>
    <w:rsid w:val="00642A65"/>
    <w:rsid w:val="00645B98"/>
    <w:rsid w:val="00645DCE"/>
    <w:rsid w:val="006465AC"/>
    <w:rsid w:val="006465BF"/>
    <w:rsid w:val="006471E5"/>
    <w:rsid w:val="00653B22"/>
    <w:rsid w:val="00655B9A"/>
    <w:rsid w:val="00656488"/>
    <w:rsid w:val="00657BF4"/>
    <w:rsid w:val="006603FB"/>
    <w:rsid w:val="006608DF"/>
    <w:rsid w:val="006623AC"/>
    <w:rsid w:val="00663205"/>
    <w:rsid w:val="006678AF"/>
    <w:rsid w:val="006701EF"/>
    <w:rsid w:val="00670B04"/>
    <w:rsid w:val="00670D34"/>
    <w:rsid w:val="00673BA5"/>
    <w:rsid w:val="00675DF9"/>
    <w:rsid w:val="006763BC"/>
    <w:rsid w:val="00680058"/>
    <w:rsid w:val="00681F9F"/>
    <w:rsid w:val="006840EA"/>
    <w:rsid w:val="006844E2"/>
    <w:rsid w:val="00685267"/>
    <w:rsid w:val="00685D6B"/>
    <w:rsid w:val="006872AE"/>
    <w:rsid w:val="00690082"/>
    <w:rsid w:val="00690252"/>
    <w:rsid w:val="00690751"/>
    <w:rsid w:val="006946BB"/>
    <w:rsid w:val="0069627E"/>
    <w:rsid w:val="006969FA"/>
    <w:rsid w:val="006A1003"/>
    <w:rsid w:val="006A29B5"/>
    <w:rsid w:val="006A308E"/>
    <w:rsid w:val="006A35D5"/>
    <w:rsid w:val="006A575D"/>
    <w:rsid w:val="006A748A"/>
    <w:rsid w:val="006B40A7"/>
    <w:rsid w:val="006C0284"/>
    <w:rsid w:val="006C419E"/>
    <w:rsid w:val="006C4A31"/>
    <w:rsid w:val="006C5AC2"/>
    <w:rsid w:val="006C6AFB"/>
    <w:rsid w:val="006D2735"/>
    <w:rsid w:val="006D45B2"/>
    <w:rsid w:val="006E0DF0"/>
    <w:rsid w:val="006E0FCC"/>
    <w:rsid w:val="006E1E96"/>
    <w:rsid w:val="006E5E21"/>
    <w:rsid w:val="006F1747"/>
    <w:rsid w:val="006F2648"/>
    <w:rsid w:val="006F2F10"/>
    <w:rsid w:val="006F482B"/>
    <w:rsid w:val="006F6311"/>
    <w:rsid w:val="006F7C26"/>
    <w:rsid w:val="00701952"/>
    <w:rsid w:val="00702556"/>
    <w:rsid w:val="0070277E"/>
    <w:rsid w:val="00704156"/>
    <w:rsid w:val="00706752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0E17"/>
    <w:rsid w:val="007312CC"/>
    <w:rsid w:val="00733FCF"/>
    <w:rsid w:val="00736A64"/>
    <w:rsid w:val="007374A0"/>
    <w:rsid w:val="00737F6A"/>
    <w:rsid w:val="007410B6"/>
    <w:rsid w:val="00741C02"/>
    <w:rsid w:val="00744C6F"/>
    <w:rsid w:val="007457F6"/>
    <w:rsid w:val="00745ABB"/>
    <w:rsid w:val="00745B59"/>
    <w:rsid w:val="00746E38"/>
    <w:rsid w:val="00747CD5"/>
    <w:rsid w:val="00753114"/>
    <w:rsid w:val="00753B38"/>
    <w:rsid w:val="00753B51"/>
    <w:rsid w:val="00756629"/>
    <w:rsid w:val="007575D2"/>
    <w:rsid w:val="00757B4F"/>
    <w:rsid w:val="00757B6A"/>
    <w:rsid w:val="007610E0"/>
    <w:rsid w:val="007621AA"/>
    <w:rsid w:val="0076260A"/>
    <w:rsid w:val="007642AB"/>
    <w:rsid w:val="00764A67"/>
    <w:rsid w:val="00764E20"/>
    <w:rsid w:val="00770B40"/>
    <w:rsid w:val="00770F6B"/>
    <w:rsid w:val="00771883"/>
    <w:rsid w:val="00776DC2"/>
    <w:rsid w:val="00780122"/>
    <w:rsid w:val="007817FB"/>
    <w:rsid w:val="0078214B"/>
    <w:rsid w:val="00782B19"/>
    <w:rsid w:val="0078498A"/>
    <w:rsid w:val="007852FC"/>
    <w:rsid w:val="00785AA5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5738"/>
    <w:rsid w:val="007A789F"/>
    <w:rsid w:val="007B75BC"/>
    <w:rsid w:val="007B76F4"/>
    <w:rsid w:val="007B7752"/>
    <w:rsid w:val="007C0BD6"/>
    <w:rsid w:val="007C36AD"/>
    <w:rsid w:val="007C3806"/>
    <w:rsid w:val="007C5034"/>
    <w:rsid w:val="007C5239"/>
    <w:rsid w:val="007C5BB7"/>
    <w:rsid w:val="007D07D5"/>
    <w:rsid w:val="007D1C64"/>
    <w:rsid w:val="007D1F8C"/>
    <w:rsid w:val="007D2C4E"/>
    <w:rsid w:val="007D32DD"/>
    <w:rsid w:val="007D403D"/>
    <w:rsid w:val="007D6DCE"/>
    <w:rsid w:val="007D72C4"/>
    <w:rsid w:val="007E1E55"/>
    <w:rsid w:val="007E2CFE"/>
    <w:rsid w:val="007E36CB"/>
    <w:rsid w:val="007E59C9"/>
    <w:rsid w:val="007F0072"/>
    <w:rsid w:val="007F2EB6"/>
    <w:rsid w:val="007F54C3"/>
    <w:rsid w:val="007F7AB5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69B"/>
    <w:rsid w:val="00827820"/>
    <w:rsid w:val="00831B8B"/>
    <w:rsid w:val="0083405D"/>
    <w:rsid w:val="008352D4"/>
    <w:rsid w:val="00836229"/>
    <w:rsid w:val="00836DB9"/>
    <w:rsid w:val="00837C67"/>
    <w:rsid w:val="00840C57"/>
    <w:rsid w:val="008415B0"/>
    <w:rsid w:val="00842028"/>
    <w:rsid w:val="008436B8"/>
    <w:rsid w:val="00843AE3"/>
    <w:rsid w:val="008460B6"/>
    <w:rsid w:val="00850ADD"/>
    <w:rsid w:val="00850C9D"/>
    <w:rsid w:val="0085107A"/>
    <w:rsid w:val="008519EE"/>
    <w:rsid w:val="00851EA4"/>
    <w:rsid w:val="00852B59"/>
    <w:rsid w:val="00854A6A"/>
    <w:rsid w:val="00856272"/>
    <w:rsid w:val="008563FF"/>
    <w:rsid w:val="008578FA"/>
    <w:rsid w:val="0086018B"/>
    <w:rsid w:val="008611DD"/>
    <w:rsid w:val="008620DE"/>
    <w:rsid w:val="00866867"/>
    <w:rsid w:val="00867F75"/>
    <w:rsid w:val="00872257"/>
    <w:rsid w:val="008748AE"/>
    <w:rsid w:val="008753E6"/>
    <w:rsid w:val="0087676D"/>
    <w:rsid w:val="0087738C"/>
    <w:rsid w:val="008802AF"/>
    <w:rsid w:val="00881926"/>
    <w:rsid w:val="0088318F"/>
    <w:rsid w:val="0088331D"/>
    <w:rsid w:val="008852B0"/>
    <w:rsid w:val="00885AE7"/>
    <w:rsid w:val="00885C4B"/>
    <w:rsid w:val="00886B60"/>
    <w:rsid w:val="00887889"/>
    <w:rsid w:val="008920FF"/>
    <w:rsid w:val="008926E8"/>
    <w:rsid w:val="00894F19"/>
    <w:rsid w:val="008951F0"/>
    <w:rsid w:val="00896A10"/>
    <w:rsid w:val="008971B5"/>
    <w:rsid w:val="008A2D64"/>
    <w:rsid w:val="008A5D26"/>
    <w:rsid w:val="008A6B13"/>
    <w:rsid w:val="008A6ECB"/>
    <w:rsid w:val="008B0BF9"/>
    <w:rsid w:val="008B2866"/>
    <w:rsid w:val="008B3859"/>
    <w:rsid w:val="008B436D"/>
    <w:rsid w:val="008B4E49"/>
    <w:rsid w:val="008B554C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37FE"/>
    <w:rsid w:val="008F612A"/>
    <w:rsid w:val="00901012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1949"/>
    <w:rsid w:val="0093263A"/>
    <w:rsid w:val="009332A2"/>
    <w:rsid w:val="0093592E"/>
    <w:rsid w:val="00936B50"/>
    <w:rsid w:val="00937126"/>
    <w:rsid w:val="00937598"/>
    <w:rsid w:val="0093790B"/>
    <w:rsid w:val="0094074D"/>
    <w:rsid w:val="00943751"/>
    <w:rsid w:val="00944AF2"/>
    <w:rsid w:val="00946DD0"/>
    <w:rsid w:val="009509E6"/>
    <w:rsid w:val="00952018"/>
    <w:rsid w:val="00952800"/>
    <w:rsid w:val="0095300D"/>
    <w:rsid w:val="00953780"/>
    <w:rsid w:val="00956812"/>
    <w:rsid w:val="00956F37"/>
    <w:rsid w:val="0095702E"/>
    <w:rsid w:val="0095719A"/>
    <w:rsid w:val="00960510"/>
    <w:rsid w:val="009623E9"/>
    <w:rsid w:val="00963D90"/>
    <w:rsid w:val="00963EEB"/>
    <w:rsid w:val="00964180"/>
    <w:rsid w:val="009648BC"/>
    <w:rsid w:val="00964C2F"/>
    <w:rsid w:val="009654D3"/>
    <w:rsid w:val="00965F88"/>
    <w:rsid w:val="00977DA6"/>
    <w:rsid w:val="009843C2"/>
    <w:rsid w:val="00984E03"/>
    <w:rsid w:val="00985B7B"/>
    <w:rsid w:val="00987E85"/>
    <w:rsid w:val="00995D05"/>
    <w:rsid w:val="009967D7"/>
    <w:rsid w:val="00997CE7"/>
    <w:rsid w:val="009A0D12"/>
    <w:rsid w:val="009A1987"/>
    <w:rsid w:val="009A2BEE"/>
    <w:rsid w:val="009A5289"/>
    <w:rsid w:val="009A7A53"/>
    <w:rsid w:val="009B0402"/>
    <w:rsid w:val="009B0B75"/>
    <w:rsid w:val="009B0D65"/>
    <w:rsid w:val="009B16DF"/>
    <w:rsid w:val="009B2C10"/>
    <w:rsid w:val="009B4CB2"/>
    <w:rsid w:val="009B6701"/>
    <w:rsid w:val="009B6EF7"/>
    <w:rsid w:val="009B7000"/>
    <w:rsid w:val="009B739C"/>
    <w:rsid w:val="009C04EC"/>
    <w:rsid w:val="009C328C"/>
    <w:rsid w:val="009C4444"/>
    <w:rsid w:val="009C5DD6"/>
    <w:rsid w:val="009C79AD"/>
    <w:rsid w:val="009C7CA6"/>
    <w:rsid w:val="009D3316"/>
    <w:rsid w:val="009D48A1"/>
    <w:rsid w:val="009D55AA"/>
    <w:rsid w:val="009E0692"/>
    <w:rsid w:val="009E39A6"/>
    <w:rsid w:val="009E3E77"/>
    <w:rsid w:val="009E3FAB"/>
    <w:rsid w:val="009E5B3F"/>
    <w:rsid w:val="009E7D90"/>
    <w:rsid w:val="009F0FD5"/>
    <w:rsid w:val="009F1AB0"/>
    <w:rsid w:val="009F501D"/>
    <w:rsid w:val="009F6054"/>
    <w:rsid w:val="00A039D5"/>
    <w:rsid w:val="00A046AD"/>
    <w:rsid w:val="00A079C1"/>
    <w:rsid w:val="00A10618"/>
    <w:rsid w:val="00A12520"/>
    <w:rsid w:val="00A130FD"/>
    <w:rsid w:val="00A13D6D"/>
    <w:rsid w:val="00A14769"/>
    <w:rsid w:val="00A16151"/>
    <w:rsid w:val="00A16EC6"/>
    <w:rsid w:val="00A175B3"/>
    <w:rsid w:val="00A17C06"/>
    <w:rsid w:val="00A20621"/>
    <w:rsid w:val="00A20D74"/>
    <w:rsid w:val="00A2126E"/>
    <w:rsid w:val="00A21706"/>
    <w:rsid w:val="00A24ED0"/>
    <w:rsid w:val="00A24FCC"/>
    <w:rsid w:val="00A25125"/>
    <w:rsid w:val="00A255A0"/>
    <w:rsid w:val="00A26A90"/>
    <w:rsid w:val="00A26B27"/>
    <w:rsid w:val="00A26EB5"/>
    <w:rsid w:val="00A27649"/>
    <w:rsid w:val="00A30E4F"/>
    <w:rsid w:val="00A32253"/>
    <w:rsid w:val="00A33055"/>
    <w:rsid w:val="00A3310E"/>
    <w:rsid w:val="00A333A0"/>
    <w:rsid w:val="00A37E70"/>
    <w:rsid w:val="00A437E1"/>
    <w:rsid w:val="00A462E2"/>
    <w:rsid w:val="00A4685E"/>
    <w:rsid w:val="00A50CD4"/>
    <w:rsid w:val="00A51191"/>
    <w:rsid w:val="00A56D62"/>
    <w:rsid w:val="00A56F07"/>
    <w:rsid w:val="00A5762C"/>
    <w:rsid w:val="00A600FC"/>
    <w:rsid w:val="00A60BCA"/>
    <w:rsid w:val="00A62865"/>
    <w:rsid w:val="00A638DA"/>
    <w:rsid w:val="00A65B41"/>
    <w:rsid w:val="00A65E00"/>
    <w:rsid w:val="00A66A78"/>
    <w:rsid w:val="00A673B2"/>
    <w:rsid w:val="00A67945"/>
    <w:rsid w:val="00A70E9C"/>
    <w:rsid w:val="00A742BE"/>
    <w:rsid w:val="00A7436E"/>
    <w:rsid w:val="00A74E96"/>
    <w:rsid w:val="00A75A8E"/>
    <w:rsid w:val="00A76D3F"/>
    <w:rsid w:val="00A77EC5"/>
    <w:rsid w:val="00A824DD"/>
    <w:rsid w:val="00A83676"/>
    <w:rsid w:val="00A83B7B"/>
    <w:rsid w:val="00A84274"/>
    <w:rsid w:val="00A84669"/>
    <w:rsid w:val="00A850F3"/>
    <w:rsid w:val="00A85210"/>
    <w:rsid w:val="00A864E3"/>
    <w:rsid w:val="00A92994"/>
    <w:rsid w:val="00A94574"/>
    <w:rsid w:val="00A95936"/>
    <w:rsid w:val="00A96265"/>
    <w:rsid w:val="00A97084"/>
    <w:rsid w:val="00AA0281"/>
    <w:rsid w:val="00AA1C2C"/>
    <w:rsid w:val="00AA2BC2"/>
    <w:rsid w:val="00AA35F6"/>
    <w:rsid w:val="00AA667C"/>
    <w:rsid w:val="00AA6E91"/>
    <w:rsid w:val="00AA7439"/>
    <w:rsid w:val="00AB047E"/>
    <w:rsid w:val="00AB0B0A"/>
    <w:rsid w:val="00AB0BB7"/>
    <w:rsid w:val="00AB10E5"/>
    <w:rsid w:val="00AB22C6"/>
    <w:rsid w:val="00AB2AD0"/>
    <w:rsid w:val="00AB5B45"/>
    <w:rsid w:val="00AB67FC"/>
    <w:rsid w:val="00AB6F05"/>
    <w:rsid w:val="00AC00F2"/>
    <w:rsid w:val="00AC2028"/>
    <w:rsid w:val="00AC22CA"/>
    <w:rsid w:val="00AC31B5"/>
    <w:rsid w:val="00AC4EA1"/>
    <w:rsid w:val="00AC5381"/>
    <w:rsid w:val="00AC5920"/>
    <w:rsid w:val="00AC7C43"/>
    <w:rsid w:val="00AD0B18"/>
    <w:rsid w:val="00AD0E65"/>
    <w:rsid w:val="00AD1DE1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0399"/>
    <w:rsid w:val="00AF4CAA"/>
    <w:rsid w:val="00AF571A"/>
    <w:rsid w:val="00AF60A0"/>
    <w:rsid w:val="00AF67B8"/>
    <w:rsid w:val="00AF67FC"/>
    <w:rsid w:val="00AF7DF5"/>
    <w:rsid w:val="00B006E5"/>
    <w:rsid w:val="00B024C2"/>
    <w:rsid w:val="00B0395C"/>
    <w:rsid w:val="00B07700"/>
    <w:rsid w:val="00B13921"/>
    <w:rsid w:val="00B1409B"/>
    <w:rsid w:val="00B15175"/>
    <w:rsid w:val="00B1528C"/>
    <w:rsid w:val="00B16ACD"/>
    <w:rsid w:val="00B21487"/>
    <w:rsid w:val="00B21C07"/>
    <w:rsid w:val="00B232D1"/>
    <w:rsid w:val="00B24DB5"/>
    <w:rsid w:val="00B26F4F"/>
    <w:rsid w:val="00B306EB"/>
    <w:rsid w:val="00B31F9E"/>
    <w:rsid w:val="00B3268F"/>
    <w:rsid w:val="00B32C2C"/>
    <w:rsid w:val="00B33A1A"/>
    <w:rsid w:val="00B33E6C"/>
    <w:rsid w:val="00B371CC"/>
    <w:rsid w:val="00B41CD9"/>
    <w:rsid w:val="00B42020"/>
    <w:rsid w:val="00B427E6"/>
    <w:rsid w:val="00B428A6"/>
    <w:rsid w:val="00B436D3"/>
    <w:rsid w:val="00B43E1F"/>
    <w:rsid w:val="00B4565C"/>
    <w:rsid w:val="00B45FBC"/>
    <w:rsid w:val="00B51A7D"/>
    <w:rsid w:val="00B535C2"/>
    <w:rsid w:val="00B55474"/>
    <w:rsid w:val="00B55544"/>
    <w:rsid w:val="00B61655"/>
    <w:rsid w:val="00B62720"/>
    <w:rsid w:val="00B642FC"/>
    <w:rsid w:val="00B64D26"/>
    <w:rsid w:val="00B64FBB"/>
    <w:rsid w:val="00B66AA3"/>
    <w:rsid w:val="00B70E22"/>
    <w:rsid w:val="00B774CB"/>
    <w:rsid w:val="00B80402"/>
    <w:rsid w:val="00B80B9A"/>
    <w:rsid w:val="00B830B7"/>
    <w:rsid w:val="00B848EA"/>
    <w:rsid w:val="00B84B2B"/>
    <w:rsid w:val="00B869B6"/>
    <w:rsid w:val="00B90500"/>
    <w:rsid w:val="00B9176C"/>
    <w:rsid w:val="00B92CDF"/>
    <w:rsid w:val="00B935A4"/>
    <w:rsid w:val="00B97135"/>
    <w:rsid w:val="00BA561A"/>
    <w:rsid w:val="00BB0A39"/>
    <w:rsid w:val="00BB0DC6"/>
    <w:rsid w:val="00BB15E4"/>
    <w:rsid w:val="00BB1E19"/>
    <w:rsid w:val="00BB21D1"/>
    <w:rsid w:val="00BB2AC9"/>
    <w:rsid w:val="00BB32F2"/>
    <w:rsid w:val="00BB4338"/>
    <w:rsid w:val="00BB6C0E"/>
    <w:rsid w:val="00BB7B38"/>
    <w:rsid w:val="00BC11E5"/>
    <w:rsid w:val="00BC3413"/>
    <w:rsid w:val="00BC4BC6"/>
    <w:rsid w:val="00BC52FD"/>
    <w:rsid w:val="00BC6E62"/>
    <w:rsid w:val="00BC7443"/>
    <w:rsid w:val="00BD0648"/>
    <w:rsid w:val="00BD1040"/>
    <w:rsid w:val="00BD34AA"/>
    <w:rsid w:val="00BD5A12"/>
    <w:rsid w:val="00BE0C44"/>
    <w:rsid w:val="00BE1974"/>
    <w:rsid w:val="00BE1B8B"/>
    <w:rsid w:val="00BE2A18"/>
    <w:rsid w:val="00BE2C01"/>
    <w:rsid w:val="00BE41EC"/>
    <w:rsid w:val="00BE56FB"/>
    <w:rsid w:val="00BF2AFD"/>
    <w:rsid w:val="00BF3DDE"/>
    <w:rsid w:val="00BF6589"/>
    <w:rsid w:val="00BF6F7F"/>
    <w:rsid w:val="00C00647"/>
    <w:rsid w:val="00C02764"/>
    <w:rsid w:val="00C02D3D"/>
    <w:rsid w:val="00C0340E"/>
    <w:rsid w:val="00C04B93"/>
    <w:rsid w:val="00C04CEF"/>
    <w:rsid w:val="00C0662F"/>
    <w:rsid w:val="00C11943"/>
    <w:rsid w:val="00C12E96"/>
    <w:rsid w:val="00C14763"/>
    <w:rsid w:val="00C16141"/>
    <w:rsid w:val="00C230F6"/>
    <w:rsid w:val="00C2363F"/>
    <w:rsid w:val="00C236C8"/>
    <w:rsid w:val="00C260B1"/>
    <w:rsid w:val="00C26E56"/>
    <w:rsid w:val="00C31406"/>
    <w:rsid w:val="00C32A11"/>
    <w:rsid w:val="00C36B18"/>
    <w:rsid w:val="00C37194"/>
    <w:rsid w:val="00C40637"/>
    <w:rsid w:val="00C40750"/>
    <w:rsid w:val="00C40F6C"/>
    <w:rsid w:val="00C44426"/>
    <w:rsid w:val="00C445F3"/>
    <w:rsid w:val="00C451F4"/>
    <w:rsid w:val="00C45EB1"/>
    <w:rsid w:val="00C47FAE"/>
    <w:rsid w:val="00C50543"/>
    <w:rsid w:val="00C548CF"/>
    <w:rsid w:val="00C54A3A"/>
    <w:rsid w:val="00C54BE9"/>
    <w:rsid w:val="00C55566"/>
    <w:rsid w:val="00C56448"/>
    <w:rsid w:val="00C62D4A"/>
    <w:rsid w:val="00C65BDC"/>
    <w:rsid w:val="00C667BE"/>
    <w:rsid w:val="00C6766B"/>
    <w:rsid w:val="00C72223"/>
    <w:rsid w:val="00C76417"/>
    <w:rsid w:val="00C7726F"/>
    <w:rsid w:val="00C7777E"/>
    <w:rsid w:val="00C7786D"/>
    <w:rsid w:val="00C823DA"/>
    <w:rsid w:val="00C8259F"/>
    <w:rsid w:val="00C82746"/>
    <w:rsid w:val="00C8312F"/>
    <w:rsid w:val="00C84C47"/>
    <w:rsid w:val="00C858A4"/>
    <w:rsid w:val="00C86AFA"/>
    <w:rsid w:val="00C90200"/>
    <w:rsid w:val="00C93592"/>
    <w:rsid w:val="00C941A7"/>
    <w:rsid w:val="00C9682B"/>
    <w:rsid w:val="00CB18D0"/>
    <w:rsid w:val="00CB1C8A"/>
    <w:rsid w:val="00CB24F5"/>
    <w:rsid w:val="00CB2663"/>
    <w:rsid w:val="00CB3BBE"/>
    <w:rsid w:val="00CB59E9"/>
    <w:rsid w:val="00CC0D6A"/>
    <w:rsid w:val="00CC1679"/>
    <w:rsid w:val="00CC3831"/>
    <w:rsid w:val="00CC3E3D"/>
    <w:rsid w:val="00CC519B"/>
    <w:rsid w:val="00CC6464"/>
    <w:rsid w:val="00CD12C1"/>
    <w:rsid w:val="00CD202D"/>
    <w:rsid w:val="00CD214E"/>
    <w:rsid w:val="00CD4295"/>
    <w:rsid w:val="00CD46FA"/>
    <w:rsid w:val="00CD5973"/>
    <w:rsid w:val="00CD6A42"/>
    <w:rsid w:val="00CD755F"/>
    <w:rsid w:val="00CE0F75"/>
    <w:rsid w:val="00CE31A6"/>
    <w:rsid w:val="00CF09AA"/>
    <w:rsid w:val="00CF10F6"/>
    <w:rsid w:val="00CF4813"/>
    <w:rsid w:val="00CF5233"/>
    <w:rsid w:val="00CF6267"/>
    <w:rsid w:val="00D029B8"/>
    <w:rsid w:val="00D02C1E"/>
    <w:rsid w:val="00D02DD0"/>
    <w:rsid w:val="00D02F60"/>
    <w:rsid w:val="00D0464E"/>
    <w:rsid w:val="00D04A96"/>
    <w:rsid w:val="00D07A7B"/>
    <w:rsid w:val="00D10E06"/>
    <w:rsid w:val="00D13FAE"/>
    <w:rsid w:val="00D15197"/>
    <w:rsid w:val="00D16820"/>
    <w:rsid w:val="00D169C8"/>
    <w:rsid w:val="00D1793F"/>
    <w:rsid w:val="00D22AF5"/>
    <w:rsid w:val="00D235EA"/>
    <w:rsid w:val="00D247A9"/>
    <w:rsid w:val="00D27C7A"/>
    <w:rsid w:val="00D32721"/>
    <w:rsid w:val="00D328DC"/>
    <w:rsid w:val="00D33387"/>
    <w:rsid w:val="00D3738D"/>
    <w:rsid w:val="00D37810"/>
    <w:rsid w:val="00D402FB"/>
    <w:rsid w:val="00D430D9"/>
    <w:rsid w:val="00D46A34"/>
    <w:rsid w:val="00D47D7A"/>
    <w:rsid w:val="00D50ABD"/>
    <w:rsid w:val="00D55290"/>
    <w:rsid w:val="00D57791"/>
    <w:rsid w:val="00D57E19"/>
    <w:rsid w:val="00D6046A"/>
    <w:rsid w:val="00D62870"/>
    <w:rsid w:val="00D64274"/>
    <w:rsid w:val="00D655D9"/>
    <w:rsid w:val="00D65872"/>
    <w:rsid w:val="00D67089"/>
    <w:rsid w:val="00D676F3"/>
    <w:rsid w:val="00D70EF5"/>
    <w:rsid w:val="00D71024"/>
    <w:rsid w:val="00D71A25"/>
    <w:rsid w:val="00D71CB9"/>
    <w:rsid w:val="00D71FCF"/>
    <w:rsid w:val="00D72A54"/>
    <w:rsid w:val="00D72CC1"/>
    <w:rsid w:val="00D7320C"/>
    <w:rsid w:val="00D76EC9"/>
    <w:rsid w:val="00D80E7D"/>
    <w:rsid w:val="00D81397"/>
    <w:rsid w:val="00D81C1D"/>
    <w:rsid w:val="00D82C5B"/>
    <w:rsid w:val="00D848B0"/>
    <w:rsid w:val="00D848B9"/>
    <w:rsid w:val="00D90E69"/>
    <w:rsid w:val="00D911DA"/>
    <w:rsid w:val="00D91368"/>
    <w:rsid w:val="00D91970"/>
    <w:rsid w:val="00D93106"/>
    <w:rsid w:val="00D933E9"/>
    <w:rsid w:val="00D935C4"/>
    <w:rsid w:val="00D9505D"/>
    <w:rsid w:val="00D953D0"/>
    <w:rsid w:val="00D959F5"/>
    <w:rsid w:val="00D96884"/>
    <w:rsid w:val="00DA1638"/>
    <w:rsid w:val="00DA3599"/>
    <w:rsid w:val="00DA3FDD"/>
    <w:rsid w:val="00DA5DDA"/>
    <w:rsid w:val="00DA7017"/>
    <w:rsid w:val="00DA7028"/>
    <w:rsid w:val="00DB1AD2"/>
    <w:rsid w:val="00DB2B58"/>
    <w:rsid w:val="00DB5206"/>
    <w:rsid w:val="00DB6276"/>
    <w:rsid w:val="00DB63F5"/>
    <w:rsid w:val="00DC1C6B"/>
    <w:rsid w:val="00DC1FA8"/>
    <w:rsid w:val="00DC2C2E"/>
    <w:rsid w:val="00DC4AF0"/>
    <w:rsid w:val="00DC62B5"/>
    <w:rsid w:val="00DC7886"/>
    <w:rsid w:val="00DD0CF2"/>
    <w:rsid w:val="00DD3FE2"/>
    <w:rsid w:val="00DE1554"/>
    <w:rsid w:val="00DE2901"/>
    <w:rsid w:val="00DE3142"/>
    <w:rsid w:val="00DE590F"/>
    <w:rsid w:val="00DE7DC1"/>
    <w:rsid w:val="00DF117B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2AA"/>
    <w:rsid w:val="00E177DD"/>
    <w:rsid w:val="00E20900"/>
    <w:rsid w:val="00E20C7F"/>
    <w:rsid w:val="00E2396E"/>
    <w:rsid w:val="00E24728"/>
    <w:rsid w:val="00E26E09"/>
    <w:rsid w:val="00E276AC"/>
    <w:rsid w:val="00E31EBB"/>
    <w:rsid w:val="00E34A35"/>
    <w:rsid w:val="00E37C2F"/>
    <w:rsid w:val="00E40D7D"/>
    <w:rsid w:val="00E41C28"/>
    <w:rsid w:val="00E46308"/>
    <w:rsid w:val="00E51E17"/>
    <w:rsid w:val="00E52DAB"/>
    <w:rsid w:val="00E539B0"/>
    <w:rsid w:val="00E53BF3"/>
    <w:rsid w:val="00E55994"/>
    <w:rsid w:val="00E57BEE"/>
    <w:rsid w:val="00E60606"/>
    <w:rsid w:val="00E60C66"/>
    <w:rsid w:val="00E6164D"/>
    <w:rsid w:val="00E618C9"/>
    <w:rsid w:val="00E6243C"/>
    <w:rsid w:val="00E62774"/>
    <w:rsid w:val="00E6307C"/>
    <w:rsid w:val="00E63261"/>
    <w:rsid w:val="00E636FA"/>
    <w:rsid w:val="00E66C50"/>
    <w:rsid w:val="00E679D3"/>
    <w:rsid w:val="00E71208"/>
    <w:rsid w:val="00E71444"/>
    <w:rsid w:val="00E71C91"/>
    <w:rsid w:val="00E720A1"/>
    <w:rsid w:val="00E72A1B"/>
    <w:rsid w:val="00E730F9"/>
    <w:rsid w:val="00E75DDA"/>
    <w:rsid w:val="00E773E8"/>
    <w:rsid w:val="00E83ADD"/>
    <w:rsid w:val="00E842AC"/>
    <w:rsid w:val="00E84F38"/>
    <w:rsid w:val="00E85623"/>
    <w:rsid w:val="00E857A5"/>
    <w:rsid w:val="00E86CDF"/>
    <w:rsid w:val="00E87030"/>
    <w:rsid w:val="00E87441"/>
    <w:rsid w:val="00E91FAE"/>
    <w:rsid w:val="00E92A49"/>
    <w:rsid w:val="00E96E3F"/>
    <w:rsid w:val="00EA206B"/>
    <w:rsid w:val="00EA270C"/>
    <w:rsid w:val="00EA4974"/>
    <w:rsid w:val="00EA532E"/>
    <w:rsid w:val="00EB06D9"/>
    <w:rsid w:val="00EB192B"/>
    <w:rsid w:val="00EB19ED"/>
    <w:rsid w:val="00EB1CAB"/>
    <w:rsid w:val="00EB6654"/>
    <w:rsid w:val="00EB7F61"/>
    <w:rsid w:val="00EC0F5A"/>
    <w:rsid w:val="00EC4265"/>
    <w:rsid w:val="00EC48B6"/>
    <w:rsid w:val="00EC4CEB"/>
    <w:rsid w:val="00EC659E"/>
    <w:rsid w:val="00ED2072"/>
    <w:rsid w:val="00ED2AE0"/>
    <w:rsid w:val="00ED54EB"/>
    <w:rsid w:val="00ED5553"/>
    <w:rsid w:val="00ED557F"/>
    <w:rsid w:val="00ED5E36"/>
    <w:rsid w:val="00ED6961"/>
    <w:rsid w:val="00ED7BC0"/>
    <w:rsid w:val="00EE2200"/>
    <w:rsid w:val="00EF0B96"/>
    <w:rsid w:val="00EF30BE"/>
    <w:rsid w:val="00EF3486"/>
    <w:rsid w:val="00EF47AF"/>
    <w:rsid w:val="00EF53B6"/>
    <w:rsid w:val="00F00B73"/>
    <w:rsid w:val="00F03D5F"/>
    <w:rsid w:val="00F0622F"/>
    <w:rsid w:val="00F115CA"/>
    <w:rsid w:val="00F11ABC"/>
    <w:rsid w:val="00F1395C"/>
    <w:rsid w:val="00F14817"/>
    <w:rsid w:val="00F14EBA"/>
    <w:rsid w:val="00F1510F"/>
    <w:rsid w:val="00F1533A"/>
    <w:rsid w:val="00F15E5A"/>
    <w:rsid w:val="00F16BF0"/>
    <w:rsid w:val="00F17F0A"/>
    <w:rsid w:val="00F20C8B"/>
    <w:rsid w:val="00F21719"/>
    <w:rsid w:val="00F2668F"/>
    <w:rsid w:val="00F2742F"/>
    <w:rsid w:val="00F2753B"/>
    <w:rsid w:val="00F33037"/>
    <w:rsid w:val="00F33F8B"/>
    <w:rsid w:val="00F340B2"/>
    <w:rsid w:val="00F43125"/>
    <w:rsid w:val="00F43390"/>
    <w:rsid w:val="00F443B2"/>
    <w:rsid w:val="00F458D8"/>
    <w:rsid w:val="00F45A64"/>
    <w:rsid w:val="00F50237"/>
    <w:rsid w:val="00F53596"/>
    <w:rsid w:val="00F55BA8"/>
    <w:rsid w:val="00F55DB1"/>
    <w:rsid w:val="00F56397"/>
    <w:rsid w:val="00F56ACA"/>
    <w:rsid w:val="00F57E47"/>
    <w:rsid w:val="00F600FE"/>
    <w:rsid w:val="00F623F4"/>
    <w:rsid w:val="00F62E4D"/>
    <w:rsid w:val="00F64976"/>
    <w:rsid w:val="00F66B34"/>
    <w:rsid w:val="00F675B9"/>
    <w:rsid w:val="00F7091F"/>
    <w:rsid w:val="00F711C9"/>
    <w:rsid w:val="00F728AB"/>
    <w:rsid w:val="00F74C59"/>
    <w:rsid w:val="00F75C3A"/>
    <w:rsid w:val="00F8075F"/>
    <w:rsid w:val="00F82E30"/>
    <w:rsid w:val="00F831CB"/>
    <w:rsid w:val="00F833E1"/>
    <w:rsid w:val="00F837FF"/>
    <w:rsid w:val="00F848A3"/>
    <w:rsid w:val="00F84ACF"/>
    <w:rsid w:val="00F85742"/>
    <w:rsid w:val="00F85BF8"/>
    <w:rsid w:val="00F86645"/>
    <w:rsid w:val="00F868C6"/>
    <w:rsid w:val="00F871CE"/>
    <w:rsid w:val="00F87802"/>
    <w:rsid w:val="00F92C0A"/>
    <w:rsid w:val="00F936A1"/>
    <w:rsid w:val="00F93B27"/>
    <w:rsid w:val="00F9415B"/>
    <w:rsid w:val="00F94EA4"/>
    <w:rsid w:val="00F97401"/>
    <w:rsid w:val="00FA13C2"/>
    <w:rsid w:val="00FA1ABE"/>
    <w:rsid w:val="00FA200C"/>
    <w:rsid w:val="00FA7BD8"/>
    <w:rsid w:val="00FA7F91"/>
    <w:rsid w:val="00FB027B"/>
    <w:rsid w:val="00FB121C"/>
    <w:rsid w:val="00FB1CDD"/>
    <w:rsid w:val="00FB1FBF"/>
    <w:rsid w:val="00FB2C2F"/>
    <w:rsid w:val="00FB305C"/>
    <w:rsid w:val="00FC2E3D"/>
    <w:rsid w:val="00FC3BDE"/>
    <w:rsid w:val="00FC59EF"/>
    <w:rsid w:val="00FC648E"/>
    <w:rsid w:val="00FD1DBE"/>
    <w:rsid w:val="00FD25A7"/>
    <w:rsid w:val="00FD27B6"/>
    <w:rsid w:val="00FD2D2C"/>
    <w:rsid w:val="00FD3689"/>
    <w:rsid w:val="00FD42A3"/>
    <w:rsid w:val="00FD7468"/>
    <w:rsid w:val="00FD7CE0"/>
    <w:rsid w:val="00FE0B3B"/>
    <w:rsid w:val="00FE1BE2"/>
    <w:rsid w:val="00FE6C7F"/>
    <w:rsid w:val="00FE730A"/>
    <w:rsid w:val="00FF1734"/>
    <w:rsid w:val="00FF1DD7"/>
    <w:rsid w:val="00FF4453"/>
    <w:rsid w:val="00FF68C1"/>
    <w:rsid w:val="00FF7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FB04604"/>
  <w15:docId w15:val="{3D779302-C1E8-47B5-BE6A-F87E8FC1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99"/>
    <w:semiHidden/>
    <w:rsid w:val="00AC22CA"/>
    <w:pPr>
      <w:ind w:left="720"/>
      <w:contextualSpacing/>
    </w:pPr>
  </w:style>
  <w:style w:type="character" w:customStyle="1" w:styleId="copyable">
    <w:name w:val="copyable"/>
    <w:basedOn w:val="Domylnaczcionkaakapitu"/>
    <w:rsid w:val="002B7D8A"/>
  </w:style>
  <w:style w:type="paragraph" w:styleId="Poprawka">
    <w:name w:val="Revision"/>
    <w:hidden/>
    <w:uiPriority w:val="99"/>
    <w:semiHidden/>
    <w:rsid w:val="0093592E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Tekstpodstawowy">
    <w:name w:val="Body Text"/>
    <w:basedOn w:val="Normalny"/>
    <w:link w:val="TekstpodstawowyZnak"/>
    <w:semiHidden/>
    <w:rsid w:val="0009472C"/>
    <w:pPr>
      <w:widowControl/>
      <w:autoSpaceDE/>
      <w:autoSpaceDN/>
      <w:adjustRightInd/>
      <w:spacing w:after="120" w:line="240" w:lineRule="auto"/>
    </w:pPr>
    <w:rPr>
      <w:rFonts w:eastAsia="Times New Roman" w:cs="Times New Roman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472C"/>
    <w:rPr>
      <w:rFonts w:ascii="Times New Roman" w:hAnsi="Times New Roman"/>
    </w:rPr>
  </w:style>
  <w:style w:type="paragraph" w:customStyle="1" w:styleId="Default">
    <w:name w:val="Default"/>
    <w:rsid w:val="0019626C"/>
    <w:pPr>
      <w:autoSpaceDE w:val="0"/>
      <w:autoSpaceDN w:val="0"/>
      <w:adjustRightInd w:val="0"/>
      <w:spacing w:line="240" w:lineRule="auto"/>
    </w:pPr>
    <w:rPr>
      <w:rFonts w:ascii="Lato" w:eastAsiaTheme="minorHAnsi" w:hAnsi="Lato" w:cs="Lato"/>
      <w:color w:val="00000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E7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E7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E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iacek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8B97D0-06FD-4487-BC4D-7C5130913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1</Pages>
  <Words>3121</Words>
  <Characters>18732</Characters>
  <Application>Microsoft Office Word</Application>
  <DocSecurity>0</DocSecurity>
  <Lines>156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Wiącek Adam</dc:creator>
  <cp:lastModifiedBy>Wiącek Adam</cp:lastModifiedBy>
  <cp:revision>4</cp:revision>
  <cp:lastPrinted>2026-02-05T12:36:00Z</cp:lastPrinted>
  <dcterms:created xsi:type="dcterms:W3CDTF">2026-06-26T10:45:00Z</dcterms:created>
  <dcterms:modified xsi:type="dcterms:W3CDTF">2026-06-26T10:47:00Z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