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437A5" w14:textId="2B8C94C4" w:rsidR="00004F4F" w:rsidRPr="00AC19F6" w:rsidRDefault="00004F4F" w:rsidP="00004F4F">
      <w:pPr>
        <w:pStyle w:val="rodekTre13"/>
        <w:ind w:left="5864" w:firstLine="616"/>
        <w:jc w:val="left"/>
        <w:rPr>
          <w:rFonts w:ascii="Arial Narrow" w:hAnsi="Arial Narrow" w:cs="Arial"/>
          <w:color w:val="auto"/>
          <w:szCs w:val="21"/>
        </w:rPr>
      </w:pPr>
      <w:r w:rsidRPr="00AC19F6">
        <w:rPr>
          <w:rFonts w:ascii="Arial Narrow" w:eastAsia="Arial" w:hAnsi="Arial Narrow" w:cs="Arial"/>
          <w:color w:val="auto"/>
        </w:rPr>
        <w:t>Załącznik do uchwały nr</w:t>
      </w:r>
      <w:r w:rsidRPr="00AC19F6">
        <w:rPr>
          <w:rFonts w:ascii="Arial Narrow" w:eastAsia="Arial" w:hAnsi="Arial Narrow" w:cs="Arial"/>
          <w:b/>
          <w:bCs/>
          <w:color w:val="auto"/>
        </w:rPr>
        <w:t xml:space="preserve"> </w:t>
      </w:r>
      <w:r w:rsidR="007C30DA" w:rsidRPr="007C30DA">
        <w:rPr>
          <w:rFonts w:ascii="Arial Narrow" w:hAnsi="Arial Narrow" w:cs="Arial"/>
          <w:color w:val="auto"/>
          <w:szCs w:val="21"/>
        </w:rPr>
        <w:t>2145</w:t>
      </w:r>
      <w:r w:rsidR="007C30DA">
        <w:rPr>
          <w:rFonts w:ascii="Arial Narrow" w:hAnsi="Arial Narrow" w:cs="Arial"/>
          <w:color w:val="auto"/>
          <w:szCs w:val="21"/>
        </w:rPr>
        <w:t>/</w:t>
      </w:r>
      <w:r w:rsidR="007C30DA" w:rsidRPr="007C30DA">
        <w:rPr>
          <w:rFonts w:ascii="Arial Narrow" w:hAnsi="Arial Narrow" w:cs="Arial"/>
          <w:color w:val="auto"/>
          <w:szCs w:val="21"/>
        </w:rPr>
        <w:t>190</w:t>
      </w:r>
      <w:r w:rsidR="007C30DA">
        <w:rPr>
          <w:rFonts w:ascii="Arial Narrow" w:hAnsi="Arial Narrow" w:cs="Arial"/>
          <w:color w:val="auto"/>
          <w:szCs w:val="21"/>
        </w:rPr>
        <w:t>/</w:t>
      </w:r>
      <w:r w:rsidR="007C30DA" w:rsidRPr="007C30DA">
        <w:rPr>
          <w:rFonts w:ascii="Arial Narrow" w:hAnsi="Arial Narrow" w:cs="Arial"/>
          <w:color w:val="auto"/>
          <w:szCs w:val="21"/>
        </w:rPr>
        <w:t>VII</w:t>
      </w:r>
      <w:r w:rsidR="007C30DA">
        <w:rPr>
          <w:rFonts w:ascii="Arial Narrow" w:hAnsi="Arial Narrow" w:cs="Arial"/>
          <w:color w:val="auto"/>
          <w:szCs w:val="21"/>
        </w:rPr>
        <w:t>/</w:t>
      </w:r>
      <w:r w:rsidR="007C30DA" w:rsidRPr="007C30DA">
        <w:rPr>
          <w:rFonts w:ascii="Arial Narrow" w:hAnsi="Arial Narrow" w:cs="Arial"/>
          <w:color w:val="auto"/>
          <w:szCs w:val="21"/>
        </w:rPr>
        <w:t>2026</w:t>
      </w:r>
    </w:p>
    <w:p w14:paraId="5FB7984B" w14:textId="77777777" w:rsidR="00004F4F" w:rsidRPr="00AC19F6" w:rsidRDefault="00004F4F" w:rsidP="00004F4F">
      <w:pPr>
        <w:pStyle w:val="rodekTre13"/>
        <w:ind w:left="6480"/>
        <w:jc w:val="left"/>
        <w:rPr>
          <w:rFonts w:ascii="Arial Narrow" w:hAnsi="Arial Narrow" w:cs="Arial"/>
          <w:color w:val="auto"/>
          <w:szCs w:val="21"/>
        </w:rPr>
      </w:pPr>
      <w:r w:rsidRPr="00AC19F6">
        <w:rPr>
          <w:rFonts w:ascii="Arial Narrow" w:eastAsia="Arial" w:hAnsi="Arial Narrow" w:cs="Arial"/>
          <w:color w:val="auto"/>
        </w:rPr>
        <w:t xml:space="preserve">Zarządu Województwa Śląskiego </w:t>
      </w:r>
    </w:p>
    <w:p w14:paraId="215A6FE8" w14:textId="57C2CD01" w:rsidR="00004F4F" w:rsidRPr="00AC19F6" w:rsidRDefault="00004F4F" w:rsidP="00004F4F">
      <w:pPr>
        <w:pStyle w:val="TreBold"/>
        <w:ind w:left="6096" w:firstLine="384"/>
        <w:jc w:val="both"/>
        <w:rPr>
          <w:rFonts w:ascii="Arial Narrow" w:eastAsia="Arial" w:hAnsi="Arial Narrow" w:cs="Arial"/>
          <w:color w:val="auto"/>
        </w:rPr>
      </w:pPr>
      <w:r w:rsidRPr="00AC19F6">
        <w:rPr>
          <w:rFonts w:ascii="Arial Narrow" w:eastAsia="Arial" w:hAnsi="Arial Narrow" w:cs="Arial"/>
          <w:b w:val="0"/>
          <w:bCs w:val="0"/>
          <w:color w:val="auto"/>
        </w:rPr>
        <w:t>z dnia 0</w:t>
      </w:r>
      <w:r w:rsidR="007C30DA">
        <w:rPr>
          <w:rFonts w:ascii="Arial Narrow" w:eastAsia="Arial" w:hAnsi="Arial Narrow" w:cs="Arial"/>
          <w:b w:val="0"/>
          <w:bCs w:val="0"/>
          <w:color w:val="auto"/>
        </w:rPr>
        <w:t>2</w:t>
      </w:r>
      <w:r w:rsidRPr="00AC19F6">
        <w:rPr>
          <w:rFonts w:ascii="Arial Narrow" w:eastAsia="Arial" w:hAnsi="Arial Narrow" w:cs="Arial"/>
          <w:b w:val="0"/>
          <w:bCs w:val="0"/>
          <w:color w:val="auto"/>
        </w:rPr>
        <w:t>.</w:t>
      </w:r>
      <w:r>
        <w:rPr>
          <w:rFonts w:ascii="Arial Narrow" w:eastAsia="Arial" w:hAnsi="Arial Narrow" w:cs="Arial"/>
          <w:b w:val="0"/>
          <w:bCs w:val="0"/>
          <w:color w:val="auto"/>
        </w:rPr>
        <w:t>1</w:t>
      </w:r>
      <w:r w:rsidR="007C30DA">
        <w:rPr>
          <w:rFonts w:ascii="Arial Narrow" w:eastAsia="Arial" w:hAnsi="Arial Narrow" w:cs="Arial"/>
          <w:b w:val="0"/>
          <w:bCs w:val="0"/>
          <w:color w:val="auto"/>
        </w:rPr>
        <w:t>0</w:t>
      </w:r>
      <w:r w:rsidRPr="00AC19F6">
        <w:rPr>
          <w:rFonts w:ascii="Arial Narrow" w:eastAsia="Arial" w:hAnsi="Arial Narrow" w:cs="Arial"/>
          <w:b w:val="0"/>
          <w:bCs w:val="0"/>
          <w:color w:val="auto"/>
        </w:rPr>
        <w:t>.202</w:t>
      </w:r>
      <w:r w:rsidR="007C30DA">
        <w:rPr>
          <w:rFonts w:ascii="Arial Narrow" w:eastAsia="Arial" w:hAnsi="Arial Narrow" w:cs="Arial"/>
          <w:b w:val="0"/>
          <w:bCs w:val="0"/>
          <w:color w:val="auto"/>
        </w:rPr>
        <w:t>6</w:t>
      </w:r>
      <w:r w:rsidRPr="00AC19F6">
        <w:rPr>
          <w:rFonts w:ascii="Arial Narrow" w:eastAsia="Arial" w:hAnsi="Arial Narrow" w:cs="Arial"/>
          <w:b w:val="0"/>
          <w:bCs w:val="0"/>
          <w:color w:val="auto"/>
        </w:rPr>
        <w:t xml:space="preserve"> r.</w:t>
      </w:r>
    </w:p>
    <w:p w14:paraId="3607216E" w14:textId="77777777" w:rsidR="00407704" w:rsidRDefault="00407704" w:rsidP="3080C1ED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</w:p>
    <w:p w14:paraId="326CB055" w14:textId="08476555" w:rsidR="00CB027D" w:rsidRPr="00257A3A" w:rsidRDefault="00CB027D" w:rsidP="3080C1ED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257A3A">
        <w:rPr>
          <w:rFonts w:ascii="Arial Narrow" w:hAnsi="Arial Narrow"/>
          <w:b/>
          <w:bCs/>
          <w:sz w:val="22"/>
          <w:szCs w:val="22"/>
        </w:rPr>
        <w:t xml:space="preserve">ANEKS nr </w:t>
      </w:r>
      <w:r w:rsidR="00435C1A" w:rsidRPr="00257A3A">
        <w:rPr>
          <w:rFonts w:ascii="Arial Narrow" w:hAnsi="Arial Narrow"/>
          <w:b/>
          <w:bCs/>
          <w:sz w:val="22"/>
          <w:szCs w:val="22"/>
        </w:rPr>
        <w:t>1</w:t>
      </w:r>
    </w:p>
    <w:p w14:paraId="3FA37536" w14:textId="77777777" w:rsidR="00CB027D" w:rsidRPr="00257A3A" w:rsidRDefault="00CB027D" w:rsidP="3080C1ED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sz w:val="22"/>
          <w:szCs w:val="22"/>
        </w:rPr>
        <w:t>z dnia .........................</w:t>
      </w:r>
    </w:p>
    <w:p w14:paraId="672A6659" w14:textId="77777777" w:rsidR="00FA7EB5" w:rsidRPr="00257A3A" w:rsidRDefault="00FA7EB5" w:rsidP="3080C1ED">
      <w:pP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</w:p>
    <w:p w14:paraId="6F4E7B52" w14:textId="1A94810D" w:rsidR="003642FE" w:rsidRPr="00257A3A" w:rsidRDefault="003642FE" w:rsidP="003642FE">
      <w:pPr>
        <w:spacing w:line="276" w:lineRule="auto"/>
        <w:jc w:val="both"/>
        <w:rPr>
          <w:rFonts w:ascii="Arial Narrow" w:hAnsi="Arial Narrow"/>
          <w:b/>
          <w:sz w:val="22"/>
          <w:szCs w:val="22"/>
        </w:rPr>
      </w:pPr>
      <w:r w:rsidRPr="00257A3A">
        <w:rPr>
          <w:rFonts w:ascii="Arial Narrow" w:hAnsi="Arial Narrow"/>
          <w:b/>
          <w:sz w:val="22"/>
          <w:szCs w:val="22"/>
        </w:rPr>
        <w:t xml:space="preserve">do Umowy nr </w:t>
      </w:r>
      <w:r w:rsidR="009673AE" w:rsidRPr="00257A3A">
        <w:rPr>
          <w:rFonts w:ascii="Arial Narrow" w:hAnsi="Arial Narrow"/>
          <w:b/>
          <w:sz w:val="22"/>
          <w:szCs w:val="22"/>
        </w:rPr>
        <w:t xml:space="preserve">4684/DD/2025 </w:t>
      </w:r>
      <w:r w:rsidRPr="00257A3A">
        <w:rPr>
          <w:rFonts w:ascii="Arial Narrow" w:hAnsi="Arial Narrow"/>
          <w:b/>
          <w:sz w:val="22"/>
          <w:szCs w:val="22"/>
        </w:rPr>
        <w:t xml:space="preserve">z dnia </w:t>
      </w:r>
      <w:r w:rsidR="009673AE" w:rsidRPr="00257A3A">
        <w:rPr>
          <w:rFonts w:ascii="Arial Narrow" w:hAnsi="Arial Narrow"/>
          <w:b/>
          <w:sz w:val="22"/>
          <w:szCs w:val="22"/>
        </w:rPr>
        <w:t>03</w:t>
      </w:r>
      <w:r w:rsidRPr="00257A3A">
        <w:rPr>
          <w:rFonts w:ascii="Arial Narrow" w:hAnsi="Arial Narrow"/>
          <w:b/>
          <w:sz w:val="22"/>
          <w:szCs w:val="22"/>
        </w:rPr>
        <w:t>.</w:t>
      </w:r>
      <w:r w:rsidR="009673AE" w:rsidRPr="00257A3A">
        <w:rPr>
          <w:rFonts w:ascii="Arial Narrow" w:hAnsi="Arial Narrow"/>
          <w:b/>
          <w:sz w:val="22"/>
          <w:szCs w:val="22"/>
        </w:rPr>
        <w:t>12</w:t>
      </w:r>
      <w:r w:rsidRPr="00257A3A">
        <w:rPr>
          <w:rFonts w:ascii="Arial Narrow" w:hAnsi="Arial Narrow"/>
          <w:b/>
          <w:sz w:val="22"/>
          <w:szCs w:val="22"/>
        </w:rPr>
        <w:t>.202</w:t>
      </w:r>
      <w:r w:rsidR="009673AE" w:rsidRPr="00257A3A">
        <w:rPr>
          <w:rFonts w:ascii="Arial Narrow" w:hAnsi="Arial Narrow"/>
          <w:b/>
          <w:sz w:val="22"/>
          <w:szCs w:val="22"/>
        </w:rPr>
        <w:t>5</w:t>
      </w:r>
      <w:r w:rsidRPr="00257A3A">
        <w:rPr>
          <w:rFonts w:ascii="Arial Narrow" w:hAnsi="Arial Narrow"/>
          <w:b/>
          <w:sz w:val="22"/>
          <w:szCs w:val="22"/>
        </w:rPr>
        <w:t xml:space="preserve"> r. w sprawie pomocy finansowej udzielanej Województwu Śląskiemu przez Miasto Racibórz na realizację zadania pn. „Projekt Budowy Regionalnej Drogi Racibórz - Pszczyna na odcinku od DK 45 w gminie Rudnik do ul. Sportowej w Rybniku”.</w:t>
      </w:r>
    </w:p>
    <w:p w14:paraId="0A37501D" w14:textId="77777777" w:rsidR="00E775B6" w:rsidRPr="00257A3A" w:rsidRDefault="00E775B6" w:rsidP="3080C1ED">
      <w:pPr>
        <w:jc w:val="center"/>
        <w:rPr>
          <w:rFonts w:ascii="Arial Narrow" w:hAnsi="Arial Narrow"/>
          <w:sz w:val="22"/>
          <w:szCs w:val="22"/>
        </w:rPr>
      </w:pPr>
    </w:p>
    <w:p w14:paraId="2FB63333" w14:textId="77777777" w:rsidR="00CB027D" w:rsidRPr="00257A3A" w:rsidRDefault="00CB027D" w:rsidP="3080C1ED">
      <w:pPr>
        <w:jc w:val="center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sz w:val="22"/>
          <w:szCs w:val="22"/>
        </w:rPr>
        <w:t>zawarty pomiędzy :</w:t>
      </w:r>
    </w:p>
    <w:p w14:paraId="5DAB6C7B" w14:textId="77777777" w:rsidR="00435C1A" w:rsidRPr="00257A3A" w:rsidRDefault="00435C1A" w:rsidP="3080C1ED">
      <w:pPr>
        <w:spacing w:line="276" w:lineRule="auto"/>
        <w:rPr>
          <w:rFonts w:ascii="Arial Narrow" w:hAnsi="Arial Narrow"/>
          <w:sz w:val="22"/>
          <w:szCs w:val="22"/>
        </w:rPr>
      </w:pPr>
    </w:p>
    <w:p w14:paraId="672124E5" w14:textId="733A4154" w:rsidR="00F43344" w:rsidRPr="00257A3A" w:rsidRDefault="00F43344" w:rsidP="00F43344">
      <w:pPr>
        <w:pStyle w:val="Tekstpodstawowy"/>
        <w:spacing w:line="276" w:lineRule="auto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b/>
          <w:bCs/>
          <w:sz w:val="22"/>
          <w:szCs w:val="22"/>
        </w:rPr>
        <w:t>Miastem Racibórz,</w:t>
      </w:r>
      <w:r w:rsidRPr="00257A3A">
        <w:rPr>
          <w:rFonts w:ascii="Arial Narrow" w:hAnsi="Arial Narrow"/>
          <w:sz w:val="22"/>
          <w:szCs w:val="22"/>
        </w:rPr>
        <w:t xml:space="preserve"> które występuje jako partner wiodący w imieniu gmin partnerów na podstawie umowy o współpracy </w:t>
      </w:r>
      <w:r w:rsidRPr="00257A3A">
        <w:rPr>
          <w:rFonts w:ascii="Arial Narrow" w:hAnsi="Arial Narrow"/>
          <w:sz w:val="22"/>
          <w:szCs w:val="22"/>
        </w:rPr>
        <w:br/>
        <w:t xml:space="preserve">z dnia 28 lutego 2012 r., reprezentowanym przez </w:t>
      </w:r>
      <w:r w:rsidR="002E2C5F" w:rsidRPr="00257A3A">
        <w:rPr>
          <w:rFonts w:ascii="Arial Narrow" w:hAnsi="Arial Narrow"/>
          <w:sz w:val="22"/>
          <w:szCs w:val="22"/>
        </w:rPr>
        <w:t>Prezydenta Jacka Wojciechowicza</w:t>
      </w:r>
    </w:p>
    <w:p w14:paraId="45F94F8F" w14:textId="77777777" w:rsidR="00207F21" w:rsidRPr="00257A3A" w:rsidRDefault="00207F21" w:rsidP="3080C1ED">
      <w:pPr>
        <w:pStyle w:val="Tekstpodstawowy"/>
        <w:spacing w:line="360" w:lineRule="auto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sz w:val="22"/>
          <w:szCs w:val="22"/>
        </w:rPr>
        <w:t>a</w:t>
      </w:r>
    </w:p>
    <w:p w14:paraId="06F8DA74" w14:textId="77777777" w:rsidR="00207F21" w:rsidRPr="00257A3A" w:rsidRDefault="00207F21" w:rsidP="3080C1ED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b/>
          <w:bCs/>
          <w:sz w:val="22"/>
          <w:szCs w:val="22"/>
        </w:rPr>
        <w:t>Województwem Śląskim,</w:t>
      </w:r>
      <w:r w:rsidRPr="00257A3A">
        <w:rPr>
          <w:rFonts w:ascii="Arial Narrow" w:hAnsi="Arial Narrow"/>
          <w:sz w:val="22"/>
          <w:szCs w:val="22"/>
        </w:rPr>
        <w:t xml:space="preserve"> z siedzibą w Katowicach przy ul. Ligonia 46 reprezentowanym przez Zarząd Województwa </w:t>
      </w:r>
      <w:r w:rsidRPr="00257A3A">
        <w:br/>
      </w:r>
      <w:r w:rsidRPr="00257A3A">
        <w:rPr>
          <w:rFonts w:ascii="Arial Narrow" w:hAnsi="Arial Narrow"/>
          <w:sz w:val="22"/>
          <w:szCs w:val="22"/>
        </w:rPr>
        <w:t>w osobach:</w:t>
      </w:r>
    </w:p>
    <w:p w14:paraId="2376CB6A" w14:textId="77777777" w:rsidR="00207F21" w:rsidRPr="00257A3A" w:rsidRDefault="00207F21" w:rsidP="3080C1ED">
      <w:pPr>
        <w:spacing w:line="360" w:lineRule="auto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sz w:val="22"/>
          <w:szCs w:val="22"/>
        </w:rPr>
        <w:t>…………………………………….</w:t>
      </w:r>
      <w:r w:rsidRPr="00257A3A">
        <w:rPr>
          <w:rFonts w:ascii="Arial Narrow" w:hAnsi="Arial Narrow"/>
          <w:sz w:val="22"/>
          <w:szCs w:val="22"/>
        </w:rPr>
        <w:tab/>
      </w:r>
      <w:r w:rsidRPr="00257A3A">
        <w:rPr>
          <w:rFonts w:ascii="Arial Narrow" w:hAnsi="Arial Narrow"/>
          <w:sz w:val="22"/>
          <w:szCs w:val="22"/>
        </w:rPr>
        <w:tab/>
      </w:r>
      <w:r w:rsidRPr="00257A3A">
        <w:rPr>
          <w:rFonts w:ascii="Arial Narrow" w:hAnsi="Arial Narrow"/>
          <w:sz w:val="22"/>
          <w:szCs w:val="22"/>
        </w:rPr>
        <w:tab/>
      </w:r>
      <w:r w:rsidRPr="00257A3A">
        <w:rPr>
          <w:rFonts w:ascii="Arial Narrow" w:hAnsi="Arial Narrow"/>
          <w:sz w:val="22"/>
          <w:szCs w:val="22"/>
        </w:rPr>
        <w:tab/>
        <w:t>........................................................</w:t>
      </w:r>
    </w:p>
    <w:p w14:paraId="52D4F5F2" w14:textId="77777777" w:rsidR="00207F21" w:rsidRPr="00257A3A" w:rsidRDefault="00207F21" w:rsidP="3080C1ED">
      <w:pPr>
        <w:spacing w:line="360" w:lineRule="auto"/>
        <w:rPr>
          <w:rFonts w:ascii="Arial Narrow" w:hAnsi="Arial Narrow"/>
          <w:sz w:val="22"/>
          <w:szCs w:val="22"/>
        </w:rPr>
      </w:pPr>
      <w:r w:rsidRPr="00257A3A">
        <w:rPr>
          <w:rFonts w:ascii="Arial Narrow" w:hAnsi="Arial Narrow"/>
          <w:sz w:val="22"/>
          <w:szCs w:val="22"/>
        </w:rPr>
        <w:t>…………………………………….</w:t>
      </w:r>
      <w:r w:rsidRPr="00257A3A">
        <w:rPr>
          <w:rFonts w:ascii="Arial Narrow" w:hAnsi="Arial Narrow"/>
          <w:sz w:val="22"/>
          <w:szCs w:val="22"/>
        </w:rPr>
        <w:tab/>
      </w:r>
      <w:r w:rsidRPr="00257A3A">
        <w:rPr>
          <w:rFonts w:ascii="Arial Narrow" w:hAnsi="Arial Narrow"/>
          <w:sz w:val="22"/>
          <w:szCs w:val="22"/>
        </w:rPr>
        <w:tab/>
      </w:r>
      <w:r w:rsidRPr="00257A3A">
        <w:rPr>
          <w:rFonts w:ascii="Arial Narrow" w:hAnsi="Arial Narrow"/>
          <w:sz w:val="22"/>
          <w:szCs w:val="22"/>
        </w:rPr>
        <w:tab/>
      </w:r>
      <w:r w:rsidRPr="00257A3A">
        <w:rPr>
          <w:rFonts w:ascii="Arial Narrow" w:hAnsi="Arial Narrow"/>
          <w:sz w:val="22"/>
          <w:szCs w:val="22"/>
        </w:rPr>
        <w:tab/>
        <w:t>........................................................</w:t>
      </w:r>
    </w:p>
    <w:p w14:paraId="276C8A27" w14:textId="77777777" w:rsidR="00CB027D" w:rsidRPr="009B1359" w:rsidRDefault="00CB027D" w:rsidP="3080C1ED">
      <w:pPr>
        <w:spacing w:before="120"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9B1359">
        <w:rPr>
          <w:rFonts w:ascii="Arial Narrow" w:hAnsi="Arial Narrow"/>
          <w:b/>
          <w:bCs/>
          <w:sz w:val="22"/>
          <w:szCs w:val="22"/>
        </w:rPr>
        <w:t>§ 1</w:t>
      </w:r>
    </w:p>
    <w:p w14:paraId="6BD20277" w14:textId="02FCF440" w:rsidR="00FA7EB5" w:rsidRPr="009B1359" w:rsidRDefault="00D646FF" w:rsidP="000D24E1">
      <w:pPr>
        <w:spacing w:line="340" w:lineRule="exact"/>
        <w:ind w:right="-142"/>
        <w:jc w:val="both"/>
        <w:rPr>
          <w:rFonts w:ascii="Arial Narrow" w:hAnsi="Arial Narrow"/>
          <w:sz w:val="22"/>
          <w:szCs w:val="22"/>
        </w:rPr>
      </w:pPr>
      <w:r w:rsidRPr="009B1359">
        <w:rPr>
          <w:rFonts w:ascii="Arial Narrow" w:hAnsi="Arial Narrow"/>
          <w:sz w:val="22"/>
          <w:szCs w:val="22"/>
        </w:rPr>
        <w:t>Na podstawie § 4</w:t>
      </w:r>
      <w:r w:rsidR="00765EEE" w:rsidRPr="009B1359">
        <w:rPr>
          <w:rFonts w:ascii="Arial Narrow" w:hAnsi="Arial Narrow"/>
          <w:sz w:val="22"/>
          <w:szCs w:val="22"/>
        </w:rPr>
        <w:t xml:space="preserve"> ust. 2 w związku z § 4 ust. 8</w:t>
      </w:r>
      <w:r w:rsidR="00FA7EB5" w:rsidRPr="009B1359">
        <w:rPr>
          <w:rFonts w:ascii="Arial Narrow" w:hAnsi="Arial Narrow"/>
          <w:sz w:val="22"/>
          <w:szCs w:val="22"/>
        </w:rPr>
        <w:t xml:space="preserve"> Porozumienia nr </w:t>
      </w:r>
      <w:r w:rsidR="004B52C1">
        <w:rPr>
          <w:rFonts w:ascii="Arial Narrow" w:hAnsi="Arial Narrow"/>
          <w:sz w:val="22"/>
          <w:szCs w:val="22"/>
        </w:rPr>
        <w:t>103</w:t>
      </w:r>
      <w:r w:rsidR="00FA7EB5" w:rsidRPr="009B1359">
        <w:rPr>
          <w:rFonts w:ascii="Arial Narrow" w:hAnsi="Arial Narrow"/>
          <w:sz w:val="22"/>
          <w:szCs w:val="22"/>
        </w:rPr>
        <w:t>/KT/201</w:t>
      </w:r>
      <w:r w:rsidR="004B52C1">
        <w:rPr>
          <w:rFonts w:ascii="Arial Narrow" w:hAnsi="Arial Narrow"/>
          <w:sz w:val="22"/>
          <w:szCs w:val="22"/>
        </w:rPr>
        <w:t>2</w:t>
      </w:r>
      <w:r w:rsidR="00FA7EB5" w:rsidRPr="009B1359">
        <w:rPr>
          <w:rFonts w:ascii="Arial Narrow" w:hAnsi="Arial Narrow"/>
          <w:sz w:val="22"/>
          <w:szCs w:val="22"/>
        </w:rPr>
        <w:t xml:space="preserve"> z dnia </w:t>
      </w:r>
      <w:r w:rsidR="00207F21" w:rsidRPr="009B1359">
        <w:rPr>
          <w:rFonts w:ascii="Arial Narrow" w:hAnsi="Arial Narrow"/>
          <w:sz w:val="22"/>
          <w:szCs w:val="22"/>
        </w:rPr>
        <w:t>30</w:t>
      </w:r>
      <w:r w:rsidR="00FA7EB5" w:rsidRPr="009B1359">
        <w:rPr>
          <w:rFonts w:ascii="Arial Narrow" w:hAnsi="Arial Narrow"/>
          <w:sz w:val="22"/>
          <w:szCs w:val="22"/>
        </w:rPr>
        <w:t>.</w:t>
      </w:r>
      <w:r w:rsidR="00207F21" w:rsidRPr="009B1359">
        <w:rPr>
          <w:rFonts w:ascii="Arial Narrow" w:hAnsi="Arial Narrow"/>
          <w:sz w:val="22"/>
          <w:szCs w:val="22"/>
        </w:rPr>
        <w:t>08</w:t>
      </w:r>
      <w:r w:rsidR="00FA7EB5" w:rsidRPr="009B1359">
        <w:rPr>
          <w:rFonts w:ascii="Arial Narrow" w:hAnsi="Arial Narrow"/>
          <w:sz w:val="22"/>
          <w:szCs w:val="22"/>
        </w:rPr>
        <w:t>.201</w:t>
      </w:r>
      <w:r w:rsidR="00207F21" w:rsidRPr="009B1359">
        <w:rPr>
          <w:rFonts w:ascii="Arial Narrow" w:hAnsi="Arial Narrow"/>
          <w:sz w:val="22"/>
          <w:szCs w:val="22"/>
        </w:rPr>
        <w:t>3</w:t>
      </w:r>
      <w:r w:rsidR="00FA7EB5" w:rsidRPr="009B1359">
        <w:rPr>
          <w:rFonts w:ascii="Arial Narrow" w:hAnsi="Arial Narrow"/>
          <w:sz w:val="22"/>
          <w:szCs w:val="22"/>
        </w:rPr>
        <w:t xml:space="preserve"> r. wraz z </w:t>
      </w:r>
      <w:r w:rsidR="00B017CF" w:rsidRPr="009B1359">
        <w:rPr>
          <w:rFonts w:ascii="Arial Narrow" w:hAnsi="Arial Narrow"/>
          <w:sz w:val="22"/>
          <w:szCs w:val="22"/>
        </w:rPr>
        <w:t xml:space="preserve">późniejszymi </w:t>
      </w:r>
      <w:r w:rsidR="00FA7EB5" w:rsidRPr="009B1359">
        <w:rPr>
          <w:rFonts w:ascii="Arial Narrow" w:hAnsi="Arial Narrow"/>
          <w:sz w:val="22"/>
          <w:szCs w:val="22"/>
        </w:rPr>
        <w:t>aneksami</w:t>
      </w:r>
      <w:r w:rsidR="00B017CF" w:rsidRPr="009B1359">
        <w:rPr>
          <w:rFonts w:ascii="Arial Narrow" w:hAnsi="Arial Narrow"/>
          <w:sz w:val="22"/>
          <w:szCs w:val="22"/>
        </w:rPr>
        <w:t xml:space="preserve"> </w:t>
      </w:r>
      <w:r w:rsidR="00FA7EB5" w:rsidRPr="009B1359">
        <w:rPr>
          <w:rFonts w:ascii="Arial Narrow" w:hAnsi="Arial Narrow"/>
          <w:sz w:val="22"/>
          <w:szCs w:val="22"/>
        </w:rPr>
        <w:t>Strony ustalają:</w:t>
      </w:r>
    </w:p>
    <w:p w14:paraId="689378D7" w14:textId="59988D90" w:rsidR="00E94416" w:rsidRPr="00DC5A6A" w:rsidRDefault="00255051" w:rsidP="00255051">
      <w:pPr>
        <w:spacing w:line="340" w:lineRule="exact"/>
        <w:ind w:right="-142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1)   </w:t>
      </w:r>
      <w:r w:rsidR="00E94416" w:rsidRPr="001830F5">
        <w:rPr>
          <w:rFonts w:ascii="Arial Narrow" w:hAnsi="Arial Narrow"/>
          <w:sz w:val="22"/>
          <w:szCs w:val="22"/>
        </w:rPr>
        <w:t>W § 1 ust. 2 przyjmuje brzmienie:</w:t>
      </w:r>
    </w:p>
    <w:p w14:paraId="409D697B" w14:textId="6965D158" w:rsidR="00227CD3" w:rsidRPr="0026392F" w:rsidRDefault="00E94416" w:rsidP="000D24E1">
      <w:pPr>
        <w:spacing w:line="340" w:lineRule="exact"/>
        <w:ind w:left="284" w:right="-142"/>
        <w:jc w:val="both"/>
        <w:rPr>
          <w:rFonts w:ascii="Arial Narrow" w:hAnsi="Arial Narrow"/>
          <w:i/>
          <w:sz w:val="22"/>
          <w:szCs w:val="22"/>
        </w:rPr>
      </w:pPr>
      <w:r w:rsidRPr="00DC5A6A">
        <w:rPr>
          <w:rFonts w:ascii="Arial Narrow" w:hAnsi="Arial Narrow"/>
          <w:i/>
          <w:sz w:val="22"/>
          <w:szCs w:val="22"/>
        </w:rPr>
        <w:t>„</w:t>
      </w:r>
      <w:r w:rsidR="0071748F">
        <w:rPr>
          <w:rFonts w:ascii="Arial Narrow" w:hAnsi="Arial Narrow"/>
          <w:i/>
          <w:sz w:val="22"/>
          <w:szCs w:val="22"/>
        </w:rPr>
        <w:t>2</w:t>
      </w:r>
      <w:r w:rsidR="0071748F" w:rsidRPr="0026392F">
        <w:rPr>
          <w:rFonts w:ascii="Arial Narrow" w:hAnsi="Arial Narrow"/>
          <w:i/>
          <w:sz w:val="22"/>
          <w:szCs w:val="22"/>
        </w:rPr>
        <w:t xml:space="preserve">. </w:t>
      </w:r>
      <w:r w:rsidR="00CA7086" w:rsidRPr="0026392F">
        <w:rPr>
          <w:rFonts w:ascii="Arial Narrow" w:hAnsi="Arial Narrow"/>
          <w:i/>
          <w:sz w:val="22"/>
          <w:szCs w:val="22"/>
        </w:rPr>
        <w:t>Zakres rzeczowy określony w ust. 1 zadania obejmuje:</w:t>
      </w:r>
    </w:p>
    <w:p w14:paraId="174E9B0E" w14:textId="77777777" w:rsidR="00227CD3" w:rsidRPr="0026392F" w:rsidRDefault="00227CD3" w:rsidP="000D24E1">
      <w:pPr>
        <w:spacing w:line="340" w:lineRule="exact"/>
        <w:ind w:left="567" w:hanging="207"/>
        <w:jc w:val="both"/>
        <w:rPr>
          <w:rFonts w:ascii="Arial Narrow" w:hAnsi="Arial Narrow"/>
          <w:i/>
          <w:sz w:val="22"/>
          <w:szCs w:val="22"/>
        </w:rPr>
      </w:pPr>
      <w:r w:rsidRPr="0026392F">
        <w:rPr>
          <w:rFonts w:ascii="Arial Narrow" w:hAnsi="Arial Narrow"/>
          <w:i/>
          <w:sz w:val="22"/>
          <w:szCs w:val="22"/>
        </w:rPr>
        <w:t>- rozliczenie przez Miasto Racibórz umowy z dotychczasowym wykonawcą dokumentacji projektowej RDRP – Egis Poland Sp. z o.o.;</w:t>
      </w:r>
    </w:p>
    <w:p w14:paraId="1D3D5B1A" w14:textId="1D7F5073" w:rsidR="00227CD3" w:rsidRPr="0026392F" w:rsidRDefault="00227CD3" w:rsidP="000D24E1">
      <w:pPr>
        <w:spacing w:line="340" w:lineRule="exact"/>
        <w:ind w:left="567" w:hanging="207"/>
        <w:jc w:val="both"/>
        <w:rPr>
          <w:rFonts w:ascii="Arial Narrow" w:hAnsi="Arial Narrow"/>
          <w:i/>
          <w:sz w:val="22"/>
          <w:szCs w:val="22"/>
        </w:rPr>
      </w:pPr>
      <w:r w:rsidRPr="0026392F">
        <w:rPr>
          <w:rFonts w:ascii="Arial Narrow" w:hAnsi="Arial Narrow"/>
          <w:i/>
          <w:sz w:val="22"/>
          <w:szCs w:val="22"/>
        </w:rPr>
        <w:t xml:space="preserve">- aktualizację dokumentacji projektowej dla etapu 3 RDRP obejmującego odcinek od ul. Raciborskiej w Rydułtowach </w:t>
      </w:r>
      <w:r w:rsidR="00D21740" w:rsidRPr="0026392F">
        <w:rPr>
          <w:rFonts w:ascii="Arial Narrow" w:hAnsi="Arial Narrow"/>
          <w:i/>
          <w:sz w:val="22"/>
          <w:szCs w:val="22"/>
        </w:rPr>
        <w:br/>
      </w:r>
      <w:r w:rsidRPr="0026392F">
        <w:rPr>
          <w:rFonts w:ascii="Arial Narrow" w:hAnsi="Arial Narrow"/>
          <w:i/>
          <w:sz w:val="22"/>
          <w:szCs w:val="22"/>
        </w:rPr>
        <w:t>do ul. Sportowej w Rybniku</w:t>
      </w:r>
      <w:r w:rsidR="00E1276E" w:rsidRPr="0026392F">
        <w:rPr>
          <w:rFonts w:ascii="Arial Narrow" w:hAnsi="Arial Narrow"/>
          <w:i/>
          <w:sz w:val="22"/>
          <w:szCs w:val="22"/>
        </w:rPr>
        <w:t>;</w:t>
      </w:r>
    </w:p>
    <w:p w14:paraId="0AB3B067" w14:textId="41FC9EBC" w:rsidR="00227CD3" w:rsidRPr="0026392F" w:rsidRDefault="00227CD3" w:rsidP="000D24E1">
      <w:pPr>
        <w:spacing w:line="340" w:lineRule="exact"/>
        <w:ind w:left="567" w:hanging="207"/>
        <w:jc w:val="both"/>
        <w:rPr>
          <w:rFonts w:ascii="Arial Narrow" w:hAnsi="Arial Narrow"/>
          <w:i/>
          <w:sz w:val="22"/>
          <w:szCs w:val="22"/>
        </w:rPr>
      </w:pPr>
      <w:r w:rsidRPr="0026392F">
        <w:rPr>
          <w:rFonts w:ascii="Arial Narrow" w:hAnsi="Arial Narrow"/>
          <w:i/>
          <w:sz w:val="22"/>
          <w:szCs w:val="22"/>
        </w:rPr>
        <w:t xml:space="preserve">- 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aktualizację dokumentacji </w:t>
      </w:r>
      <w:r w:rsidR="00D93249" w:rsidRPr="0026392F">
        <w:rPr>
          <w:rFonts w:ascii="Arial Narrow" w:hAnsi="Arial Narrow"/>
          <w:i/>
          <w:sz w:val="22"/>
          <w:szCs w:val="22"/>
        </w:rPr>
        <w:t xml:space="preserve">projektowej 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dla etapu 1 </w:t>
      </w:r>
      <w:r w:rsidR="00901D0A" w:rsidRPr="0026392F">
        <w:rPr>
          <w:rFonts w:ascii="Arial Narrow" w:hAnsi="Arial Narrow"/>
          <w:i/>
          <w:sz w:val="22"/>
          <w:szCs w:val="22"/>
        </w:rPr>
        <w:t xml:space="preserve">RDRP </w:t>
      </w:r>
      <w:r w:rsidR="00E1276E" w:rsidRPr="0026392F">
        <w:rPr>
          <w:rFonts w:ascii="Arial Narrow" w:hAnsi="Arial Narrow"/>
          <w:i/>
          <w:sz w:val="22"/>
          <w:szCs w:val="22"/>
        </w:rPr>
        <w:t>na o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dcinku od ul. </w:t>
      </w:r>
      <w:r w:rsidR="00246A9B" w:rsidRPr="0026392F">
        <w:rPr>
          <w:rFonts w:ascii="Arial Narrow" w:hAnsi="Arial Narrow"/>
          <w:i/>
          <w:sz w:val="22"/>
          <w:szCs w:val="22"/>
        </w:rPr>
        <w:t>R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ybnickiej w </w:t>
      </w:r>
      <w:r w:rsidR="00E1276E" w:rsidRPr="0026392F">
        <w:rPr>
          <w:rFonts w:ascii="Arial Narrow" w:hAnsi="Arial Narrow"/>
          <w:i/>
          <w:sz w:val="22"/>
          <w:szCs w:val="22"/>
        </w:rPr>
        <w:t>R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aciborzu </w:t>
      </w:r>
      <w:r w:rsidR="00E1276E" w:rsidRPr="0026392F">
        <w:rPr>
          <w:rFonts w:ascii="Arial Narrow" w:hAnsi="Arial Narrow"/>
          <w:i/>
          <w:sz w:val="22"/>
          <w:szCs w:val="22"/>
        </w:rPr>
        <w:br/>
      </w:r>
      <w:r w:rsidR="00725CB7" w:rsidRPr="0026392F">
        <w:rPr>
          <w:rFonts w:ascii="Arial Narrow" w:hAnsi="Arial Narrow"/>
          <w:i/>
          <w:sz w:val="22"/>
          <w:szCs w:val="22"/>
        </w:rPr>
        <w:t xml:space="preserve">do ul. </w:t>
      </w:r>
      <w:r w:rsidR="004A245E" w:rsidRPr="0026392F">
        <w:rPr>
          <w:rFonts w:ascii="Arial Narrow" w:hAnsi="Arial Narrow"/>
          <w:i/>
          <w:sz w:val="22"/>
          <w:szCs w:val="22"/>
        </w:rPr>
        <w:t>Pstrązkiej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 w </w:t>
      </w:r>
      <w:r w:rsidR="00E1276E" w:rsidRPr="0026392F">
        <w:rPr>
          <w:rFonts w:ascii="Arial Narrow" w:hAnsi="Arial Narrow"/>
          <w:i/>
          <w:sz w:val="22"/>
          <w:szCs w:val="22"/>
        </w:rPr>
        <w:t>R</w:t>
      </w:r>
      <w:r w:rsidR="00725CB7" w:rsidRPr="0026392F">
        <w:rPr>
          <w:rFonts w:ascii="Arial Narrow" w:hAnsi="Arial Narrow"/>
          <w:i/>
          <w:sz w:val="22"/>
          <w:szCs w:val="22"/>
        </w:rPr>
        <w:t>zuchowie (</w:t>
      </w:r>
      <w:r w:rsidR="00E1276E" w:rsidRPr="0026392F">
        <w:rPr>
          <w:rFonts w:ascii="Arial Narrow" w:hAnsi="Arial Narrow"/>
          <w:i/>
          <w:sz w:val="22"/>
          <w:szCs w:val="22"/>
        </w:rPr>
        <w:t>DW</w:t>
      </w:r>
      <w:r w:rsidR="00725CB7" w:rsidRPr="0026392F">
        <w:rPr>
          <w:rFonts w:ascii="Arial Narrow" w:hAnsi="Arial Narrow"/>
          <w:i/>
          <w:sz w:val="22"/>
          <w:szCs w:val="22"/>
        </w:rPr>
        <w:t xml:space="preserve"> 923)</w:t>
      </w:r>
      <w:r w:rsidR="00E1276E" w:rsidRPr="0026392F">
        <w:rPr>
          <w:rFonts w:ascii="Arial Narrow" w:hAnsi="Arial Narrow"/>
          <w:i/>
          <w:sz w:val="22"/>
          <w:szCs w:val="22"/>
        </w:rPr>
        <w:t>;</w:t>
      </w:r>
    </w:p>
    <w:p w14:paraId="7FFDA975" w14:textId="6F93BBEA" w:rsidR="00B74B66" w:rsidRPr="0026392F" w:rsidRDefault="006F5EA9" w:rsidP="000D24E1">
      <w:pPr>
        <w:spacing w:line="340" w:lineRule="exact"/>
        <w:ind w:left="567" w:hanging="207"/>
        <w:jc w:val="both"/>
        <w:rPr>
          <w:rFonts w:ascii="Arial Narrow" w:hAnsi="Arial Narrow"/>
          <w:i/>
          <w:sz w:val="22"/>
          <w:szCs w:val="22"/>
        </w:rPr>
      </w:pPr>
      <w:r w:rsidRPr="0026392F">
        <w:rPr>
          <w:rFonts w:ascii="Arial Narrow" w:hAnsi="Arial Narrow"/>
          <w:i/>
          <w:sz w:val="22"/>
          <w:szCs w:val="22"/>
        </w:rPr>
        <w:t xml:space="preserve">- aktualizację 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dokumentacji </w:t>
      </w:r>
      <w:r w:rsidRPr="0026392F">
        <w:rPr>
          <w:rFonts w:ascii="Arial Narrow" w:hAnsi="Arial Narrow"/>
          <w:i/>
          <w:sz w:val="22"/>
          <w:szCs w:val="22"/>
        </w:rPr>
        <w:t xml:space="preserve">projektowej 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dla etapu 2 </w:t>
      </w:r>
      <w:r w:rsidRPr="0026392F">
        <w:rPr>
          <w:rFonts w:ascii="Arial Narrow" w:hAnsi="Arial Narrow"/>
          <w:i/>
          <w:sz w:val="22"/>
          <w:szCs w:val="22"/>
        </w:rPr>
        <w:t>RDR</w:t>
      </w:r>
      <w:r w:rsidR="00FC3FF0" w:rsidRPr="0026392F">
        <w:rPr>
          <w:rFonts w:ascii="Arial Narrow" w:hAnsi="Arial Narrow"/>
          <w:i/>
          <w:sz w:val="22"/>
          <w:szCs w:val="22"/>
        </w:rPr>
        <w:t xml:space="preserve">P 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na odcinku od ul. </w:t>
      </w:r>
      <w:r w:rsidR="004A245E" w:rsidRPr="0026392F">
        <w:rPr>
          <w:rFonts w:ascii="Arial Narrow" w:hAnsi="Arial Narrow"/>
          <w:i/>
          <w:sz w:val="22"/>
          <w:szCs w:val="22"/>
        </w:rPr>
        <w:t>Pstrązkiej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 w </w:t>
      </w:r>
      <w:r w:rsidR="002867DD" w:rsidRPr="0026392F">
        <w:rPr>
          <w:rFonts w:ascii="Arial Narrow" w:hAnsi="Arial Narrow"/>
          <w:i/>
          <w:sz w:val="22"/>
          <w:szCs w:val="22"/>
        </w:rPr>
        <w:t>R</w:t>
      </w:r>
      <w:r w:rsidR="00B74B66" w:rsidRPr="0026392F">
        <w:rPr>
          <w:rFonts w:ascii="Arial Narrow" w:hAnsi="Arial Narrow"/>
          <w:i/>
          <w:sz w:val="22"/>
          <w:szCs w:val="22"/>
        </w:rPr>
        <w:t>zuchowie (</w:t>
      </w:r>
      <w:r w:rsidR="002867DD" w:rsidRPr="0026392F">
        <w:rPr>
          <w:rFonts w:ascii="Arial Narrow" w:hAnsi="Arial Narrow"/>
          <w:i/>
          <w:sz w:val="22"/>
          <w:szCs w:val="22"/>
        </w:rPr>
        <w:t>DW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 923) </w:t>
      </w:r>
      <w:r w:rsidR="00AE58E7" w:rsidRPr="0026392F">
        <w:rPr>
          <w:rFonts w:ascii="Arial Narrow" w:hAnsi="Arial Narrow"/>
          <w:i/>
          <w:sz w:val="22"/>
          <w:szCs w:val="22"/>
        </w:rPr>
        <w:br/>
      </w:r>
      <w:r w:rsidR="00B74B66" w:rsidRPr="0026392F">
        <w:rPr>
          <w:rFonts w:ascii="Arial Narrow" w:hAnsi="Arial Narrow"/>
          <w:i/>
          <w:sz w:val="22"/>
          <w:szCs w:val="22"/>
        </w:rPr>
        <w:t xml:space="preserve">do ul. </w:t>
      </w:r>
      <w:r w:rsidR="00246A9B" w:rsidRPr="0026392F">
        <w:rPr>
          <w:rFonts w:ascii="Arial Narrow" w:hAnsi="Arial Narrow"/>
          <w:i/>
          <w:sz w:val="22"/>
          <w:szCs w:val="22"/>
        </w:rPr>
        <w:t>R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aciborskiej w </w:t>
      </w:r>
      <w:r w:rsidR="00246A9B" w:rsidRPr="0026392F">
        <w:rPr>
          <w:rFonts w:ascii="Arial Narrow" w:hAnsi="Arial Narrow"/>
          <w:i/>
          <w:sz w:val="22"/>
          <w:szCs w:val="22"/>
        </w:rPr>
        <w:t>R</w:t>
      </w:r>
      <w:r w:rsidR="00B74B66" w:rsidRPr="0026392F">
        <w:rPr>
          <w:rFonts w:ascii="Arial Narrow" w:hAnsi="Arial Narrow"/>
          <w:i/>
          <w:sz w:val="22"/>
          <w:szCs w:val="22"/>
        </w:rPr>
        <w:t>ydułtowach (</w:t>
      </w:r>
      <w:r w:rsidR="00246A9B" w:rsidRPr="0026392F">
        <w:rPr>
          <w:rFonts w:ascii="Arial Narrow" w:hAnsi="Arial Narrow"/>
          <w:i/>
          <w:sz w:val="22"/>
          <w:szCs w:val="22"/>
        </w:rPr>
        <w:t>DW</w:t>
      </w:r>
      <w:r w:rsidR="00B74B66" w:rsidRPr="0026392F">
        <w:rPr>
          <w:rFonts w:ascii="Arial Narrow" w:hAnsi="Arial Narrow"/>
          <w:i/>
          <w:sz w:val="22"/>
          <w:szCs w:val="22"/>
        </w:rPr>
        <w:t xml:space="preserve"> 935)</w:t>
      </w:r>
    </w:p>
    <w:p w14:paraId="55DCA5AC" w14:textId="03098E98" w:rsidR="00227CD3" w:rsidRPr="0026392F" w:rsidRDefault="00227CD3" w:rsidP="000D24E1">
      <w:pPr>
        <w:spacing w:line="340" w:lineRule="exact"/>
        <w:ind w:left="360"/>
        <w:jc w:val="both"/>
        <w:rPr>
          <w:rFonts w:ascii="Arial Narrow" w:hAnsi="Arial Narrow"/>
          <w:b/>
          <w:i/>
          <w:sz w:val="22"/>
          <w:szCs w:val="22"/>
        </w:rPr>
      </w:pPr>
      <w:r w:rsidRPr="0026392F">
        <w:rPr>
          <w:rFonts w:ascii="Arial Narrow" w:hAnsi="Arial Narrow"/>
          <w:i/>
          <w:sz w:val="22"/>
          <w:szCs w:val="22"/>
        </w:rPr>
        <w:t>Szczegółowy zakres prac określa porozumienie, o którym mowa w ust. 3.</w:t>
      </w:r>
      <w:r w:rsidR="000D24E1" w:rsidRPr="0026392F">
        <w:rPr>
          <w:rFonts w:ascii="Arial Narrow" w:hAnsi="Arial Narrow"/>
          <w:i/>
          <w:sz w:val="22"/>
          <w:szCs w:val="22"/>
        </w:rPr>
        <w:t>”</w:t>
      </w:r>
      <w:r w:rsidRPr="0026392F">
        <w:rPr>
          <w:rFonts w:ascii="Arial Narrow" w:hAnsi="Arial Narrow"/>
          <w:b/>
          <w:i/>
          <w:sz w:val="22"/>
          <w:szCs w:val="22"/>
        </w:rPr>
        <w:t xml:space="preserve"> </w:t>
      </w:r>
    </w:p>
    <w:p w14:paraId="4DD1A5D1" w14:textId="2E156EDE" w:rsidR="0022713D" w:rsidRPr="00255051" w:rsidRDefault="00255051" w:rsidP="00255051">
      <w:pPr>
        <w:spacing w:line="340" w:lineRule="exact"/>
        <w:ind w:left="284" w:hanging="284"/>
        <w:jc w:val="both"/>
        <w:rPr>
          <w:rFonts w:ascii="Arial Narrow" w:hAnsi="Arial Narrow"/>
          <w:i/>
          <w:i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2)   </w:t>
      </w:r>
      <w:r w:rsidR="00FA7EB5" w:rsidRPr="00255051">
        <w:rPr>
          <w:rFonts w:ascii="Arial Narrow" w:hAnsi="Arial Narrow"/>
          <w:sz w:val="22"/>
          <w:szCs w:val="22"/>
        </w:rPr>
        <w:t xml:space="preserve">W § </w:t>
      </w:r>
      <w:r w:rsidR="00184B0E" w:rsidRPr="00255051">
        <w:rPr>
          <w:rFonts w:ascii="Arial Narrow" w:hAnsi="Arial Narrow"/>
          <w:sz w:val="22"/>
          <w:szCs w:val="22"/>
        </w:rPr>
        <w:t>2</w:t>
      </w:r>
      <w:r w:rsidR="00FA7EB5" w:rsidRPr="00255051">
        <w:rPr>
          <w:rFonts w:ascii="Arial Narrow" w:hAnsi="Arial Narrow"/>
          <w:sz w:val="22"/>
          <w:szCs w:val="22"/>
        </w:rPr>
        <w:t xml:space="preserve"> ust. </w:t>
      </w:r>
      <w:r w:rsidR="00184B0E" w:rsidRPr="00255051">
        <w:rPr>
          <w:rFonts w:ascii="Arial Narrow" w:hAnsi="Arial Narrow"/>
          <w:sz w:val="22"/>
          <w:szCs w:val="22"/>
        </w:rPr>
        <w:t>1</w:t>
      </w:r>
      <w:r w:rsidR="00FA7EB5" w:rsidRPr="00255051">
        <w:rPr>
          <w:rFonts w:ascii="Arial Narrow" w:hAnsi="Arial Narrow"/>
          <w:sz w:val="22"/>
          <w:szCs w:val="22"/>
        </w:rPr>
        <w:t xml:space="preserve"> przyjmuje brzmienie: </w:t>
      </w:r>
      <w:r w:rsidR="00207F21" w:rsidRPr="00255051">
        <w:rPr>
          <w:rFonts w:ascii="Arial Narrow" w:hAnsi="Arial Narrow"/>
          <w:sz w:val="22"/>
          <w:szCs w:val="22"/>
        </w:rPr>
        <w:t xml:space="preserve"> </w:t>
      </w:r>
      <w:r w:rsidR="00207F21" w:rsidRPr="0026392F">
        <w:rPr>
          <w:rFonts w:ascii="Arial Narrow" w:hAnsi="Arial Narrow"/>
          <w:i/>
          <w:iCs/>
          <w:sz w:val="22"/>
          <w:szCs w:val="22"/>
        </w:rPr>
        <w:t>„</w:t>
      </w:r>
      <w:r w:rsidR="000D24E1" w:rsidRPr="0026392F">
        <w:rPr>
          <w:rFonts w:ascii="Arial Narrow" w:hAnsi="Arial Narrow"/>
          <w:i/>
          <w:iCs/>
          <w:sz w:val="22"/>
          <w:szCs w:val="22"/>
        </w:rPr>
        <w:t>1</w:t>
      </w:r>
      <w:r w:rsidR="00207F21" w:rsidRPr="0026392F">
        <w:rPr>
          <w:rFonts w:ascii="Arial Narrow" w:hAnsi="Arial Narrow"/>
          <w:i/>
          <w:iCs/>
          <w:sz w:val="22"/>
          <w:szCs w:val="22"/>
        </w:rPr>
        <w:t xml:space="preserve">. </w:t>
      </w:r>
      <w:r w:rsidR="000D24E1" w:rsidRPr="0026392F">
        <w:rPr>
          <w:rFonts w:ascii="Arial Narrow" w:hAnsi="Arial Narrow"/>
          <w:i/>
          <w:iCs/>
          <w:sz w:val="22"/>
          <w:szCs w:val="22"/>
        </w:rPr>
        <w:t xml:space="preserve">Koszt zadania wynosi </w:t>
      </w:r>
      <w:r w:rsidR="00C80AFC" w:rsidRPr="0026392F">
        <w:rPr>
          <w:rFonts w:ascii="Arial Narrow" w:hAnsi="Arial Narrow"/>
          <w:i/>
          <w:iCs/>
          <w:sz w:val="22"/>
          <w:szCs w:val="22"/>
        </w:rPr>
        <w:t xml:space="preserve"> 8 894 190,61 zł</w:t>
      </w:r>
      <w:r w:rsidR="000D24E1" w:rsidRPr="0026392F">
        <w:rPr>
          <w:rFonts w:ascii="Arial Narrow" w:hAnsi="Arial Narrow"/>
          <w:i/>
          <w:iCs/>
          <w:sz w:val="22"/>
          <w:szCs w:val="22"/>
        </w:rPr>
        <w:t xml:space="preserve"> (</w:t>
      </w:r>
      <w:r w:rsidR="00DD39B3" w:rsidRPr="0026392F">
        <w:rPr>
          <w:rFonts w:ascii="Arial Narrow" w:hAnsi="Arial Narrow"/>
          <w:i/>
          <w:iCs/>
          <w:sz w:val="22"/>
          <w:szCs w:val="22"/>
        </w:rPr>
        <w:t>osiem milionów osiemset dziewięćdziesiąt cztery tysiące sto dziewięćdziesiąt złotych 61/100</w:t>
      </w:r>
      <w:r w:rsidR="000D24E1" w:rsidRPr="0026392F">
        <w:rPr>
          <w:rFonts w:ascii="Arial Narrow" w:hAnsi="Arial Narrow"/>
          <w:i/>
          <w:iCs/>
          <w:sz w:val="22"/>
          <w:szCs w:val="22"/>
        </w:rPr>
        <w:t>) w latach 2025-202</w:t>
      </w:r>
      <w:r w:rsidR="00CF34F8" w:rsidRPr="0026392F">
        <w:rPr>
          <w:rFonts w:ascii="Arial Narrow" w:hAnsi="Arial Narrow"/>
          <w:i/>
          <w:iCs/>
          <w:sz w:val="22"/>
          <w:szCs w:val="22"/>
        </w:rPr>
        <w:t>8</w:t>
      </w:r>
      <w:r w:rsidR="000D24E1" w:rsidRPr="0026392F">
        <w:rPr>
          <w:rFonts w:ascii="Arial Narrow" w:hAnsi="Arial Narrow"/>
          <w:i/>
          <w:iCs/>
          <w:sz w:val="22"/>
          <w:szCs w:val="22"/>
        </w:rPr>
        <w:t>.</w:t>
      </w:r>
      <w:r w:rsidR="0073567E" w:rsidRPr="0026392F">
        <w:rPr>
          <w:rFonts w:ascii="Arial Narrow" w:hAnsi="Arial Narrow"/>
          <w:i/>
          <w:iCs/>
          <w:sz w:val="22"/>
          <w:szCs w:val="22"/>
        </w:rPr>
        <w:t>”</w:t>
      </w:r>
    </w:p>
    <w:p w14:paraId="55ECCCA8" w14:textId="09F317A3" w:rsidR="0022713D" w:rsidRPr="0026392F" w:rsidRDefault="00255051" w:rsidP="00255051">
      <w:pPr>
        <w:spacing w:line="340" w:lineRule="exact"/>
        <w:ind w:left="284" w:right="-142" w:hanging="284"/>
        <w:jc w:val="both"/>
        <w:rPr>
          <w:rFonts w:ascii="Arial Narrow" w:hAnsi="Arial Narrow"/>
          <w:i/>
          <w:i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3)   </w:t>
      </w:r>
      <w:r w:rsidR="00184B0E" w:rsidRPr="00255051">
        <w:rPr>
          <w:rFonts w:ascii="Arial Narrow" w:hAnsi="Arial Narrow"/>
          <w:sz w:val="22"/>
          <w:szCs w:val="22"/>
        </w:rPr>
        <w:t xml:space="preserve">W § 2 ust. </w:t>
      </w:r>
      <w:r w:rsidR="00F23C8D" w:rsidRPr="00255051">
        <w:rPr>
          <w:rFonts w:ascii="Arial Narrow" w:hAnsi="Arial Narrow"/>
          <w:sz w:val="22"/>
          <w:szCs w:val="22"/>
        </w:rPr>
        <w:t>2</w:t>
      </w:r>
      <w:r w:rsidR="00184B0E" w:rsidRPr="00255051">
        <w:rPr>
          <w:rFonts w:ascii="Arial Narrow" w:hAnsi="Arial Narrow"/>
          <w:sz w:val="22"/>
          <w:szCs w:val="22"/>
        </w:rPr>
        <w:t xml:space="preserve"> przyjmuje brzmienie:  </w:t>
      </w:r>
      <w:r w:rsidR="00184B0E" w:rsidRPr="0026392F">
        <w:rPr>
          <w:rFonts w:ascii="Arial Narrow" w:hAnsi="Arial Narrow"/>
          <w:i/>
          <w:iCs/>
          <w:sz w:val="22"/>
          <w:szCs w:val="22"/>
        </w:rPr>
        <w:t xml:space="preserve">„2. </w:t>
      </w:r>
      <w:r w:rsidR="0022713D" w:rsidRPr="0026392F">
        <w:rPr>
          <w:rFonts w:ascii="Arial Narrow" w:hAnsi="Arial Narrow"/>
          <w:i/>
          <w:iCs/>
          <w:sz w:val="22"/>
          <w:szCs w:val="22"/>
        </w:rPr>
        <w:t>Miasto Racibórz udzieli Województwu Śląskiemu pomocy finansowej w formie dotacji celowej na realizację przedmiotowego zadania:</w:t>
      </w:r>
    </w:p>
    <w:p w14:paraId="1066C49C" w14:textId="47A34AC1" w:rsidR="00F8567D" w:rsidRPr="0026392F" w:rsidRDefault="00255051" w:rsidP="000D24E1">
      <w:pPr>
        <w:pStyle w:val="Akapitzlist"/>
        <w:numPr>
          <w:ilvl w:val="0"/>
          <w:numId w:val="16"/>
        </w:numPr>
        <w:spacing w:line="340" w:lineRule="exact"/>
        <w:ind w:left="567" w:right="-142" w:hanging="283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t xml:space="preserve">w roku 2025 </w:t>
      </w:r>
      <w:r w:rsidR="001F1860" w:rsidRPr="0026392F">
        <w:rPr>
          <w:rFonts w:ascii="Arial Narrow" w:hAnsi="Arial Narrow"/>
          <w:i/>
          <w:iCs/>
          <w:sz w:val="22"/>
          <w:szCs w:val="22"/>
        </w:rPr>
        <w:t>w wysokości</w:t>
      </w:r>
      <w:r w:rsidR="008467D8" w:rsidRPr="0026392F">
        <w:rPr>
          <w:rFonts w:ascii="Arial Narrow" w:hAnsi="Arial Narrow"/>
          <w:i/>
          <w:iCs/>
          <w:sz w:val="22"/>
          <w:szCs w:val="22"/>
        </w:rPr>
        <w:t xml:space="preserve"> </w:t>
      </w:r>
      <w:r w:rsidR="0022713D" w:rsidRPr="0026392F">
        <w:rPr>
          <w:rFonts w:ascii="Arial Narrow" w:hAnsi="Arial Narrow"/>
          <w:i/>
          <w:iCs/>
          <w:sz w:val="22"/>
          <w:szCs w:val="22"/>
        </w:rPr>
        <w:t>205.890,61 zł (dwieście pięć tysięcy osiemset dziewięćdziesiąt złotych 61/100)</w:t>
      </w:r>
      <w:r w:rsidR="008467D8" w:rsidRPr="0026392F">
        <w:rPr>
          <w:rFonts w:ascii="Arial Narrow" w:hAnsi="Arial Narrow"/>
          <w:i/>
          <w:iCs/>
          <w:sz w:val="22"/>
          <w:szCs w:val="22"/>
        </w:rPr>
        <w:t xml:space="preserve"> na pokrycie</w:t>
      </w:r>
      <w:r w:rsidR="0022713D" w:rsidRPr="0026392F">
        <w:rPr>
          <w:rFonts w:ascii="Arial Narrow" w:hAnsi="Arial Narrow"/>
          <w:i/>
          <w:iCs/>
          <w:sz w:val="22"/>
          <w:szCs w:val="22"/>
        </w:rPr>
        <w:t xml:space="preserve"> kosztów związanych z zawarciem przez Miasto Racibórz ugody</w:t>
      </w:r>
      <w:r w:rsidR="008467D8" w:rsidRPr="0026392F">
        <w:rPr>
          <w:rFonts w:ascii="Arial Narrow" w:hAnsi="Arial Narrow"/>
          <w:i/>
          <w:iCs/>
          <w:sz w:val="22"/>
          <w:szCs w:val="22"/>
        </w:rPr>
        <w:t>,</w:t>
      </w:r>
    </w:p>
    <w:p w14:paraId="1D64546A" w14:textId="6BD49872" w:rsidR="0022713D" w:rsidRPr="0026392F" w:rsidRDefault="008467D8" w:rsidP="000D24E1">
      <w:pPr>
        <w:pStyle w:val="Akapitzlist"/>
        <w:numPr>
          <w:ilvl w:val="0"/>
          <w:numId w:val="16"/>
        </w:numPr>
        <w:spacing w:line="340" w:lineRule="exact"/>
        <w:ind w:left="567" w:right="-142" w:hanging="283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t xml:space="preserve">w roku 2026 </w:t>
      </w:r>
      <w:r w:rsidR="001F1860" w:rsidRPr="0026392F">
        <w:rPr>
          <w:rFonts w:ascii="Arial Narrow" w:hAnsi="Arial Narrow"/>
          <w:i/>
          <w:iCs/>
          <w:sz w:val="22"/>
          <w:szCs w:val="22"/>
        </w:rPr>
        <w:t xml:space="preserve">w wysokości </w:t>
      </w:r>
      <w:r w:rsidR="0022713D" w:rsidRPr="0026392F">
        <w:rPr>
          <w:rFonts w:ascii="Arial Narrow" w:hAnsi="Arial Narrow"/>
          <w:i/>
          <w:iCs/>
          <w:sz w:val="22"/>
          <w:szCs w:val="22"/>
        </w:rPr>
        <w:t>601.086,00 zł (sześćset jeden tysięcy osiemdziesiąt sześć złotych 00/100) na aktualizację dokumentacji projektowej dla etapu 3 RDRP</w:t>
      </w:r>
      <w:r w:rsidR="0073567E" w:rsidRPr="0026392F">
        <w:rPr>
          <w:rFonts w:ascii="Arial Narrow" w:hAnsi="Arial Narrow"/>
          <w:i/>
          <w:iCs/>
          <w:sz w:val="22"/>
          <w:szCs w:val="22"/>
        </w:rPr>
        <w:t>,</w:t>
      </w:r>
    </w:p>
    <w:p w14:paraId="2328DBD3" w14:textId="4AE5D9D0" w:rsidR="00025468" w:rsidRPr="0026392F" w:rsidRDefault="00D1261C" w:rsidP="000D24E1">
      <w:pPr>
        <w:pStyle w:val="Akapitzlist"/>
        <w:numPr>
          <w:ilvl w:val="0"/>
          <w:numId w:val="16"/>
        </w:numPr>
        <w:spacing w:line="340" w:lineRule="exact"/>
        <w:ind w:left="567" w:right="-142" w:hanging="283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t xml:space="preserve">w roku 2027 </w:t>
      </w:r>
      <w:r w:rsidR="001F1860" w:rsidRPr="0026392F">
        <w:rPr>
          <w:rFonts w:ascii="Arial Narrow" w:hAnsi="Arial Narrow"/>
          <w:i/>
          <w:iCs/>
          <w:sz w:val="22"/>
          <w:szCs w:val="22"/>
        </w:rPr>
        <w:t xml:space="preserve">w wysokości </w:t>
      </w:r>
      <w:r w:rsidR="00CA4A44" w:rsidRPr="0026392F">
        <w:rPr>
          <w:rFonts w:ascii="Arial Narrow" w:hAnsi="Arial Narrow"/>
          <w:i/>
          <w:iCs/>
          <w:sz w:val="22"/>
          <w:szCs w:val="22"/>
        </w:rPr>
        <w:t xml:space="preserve">1.351.192,50  zł (jeden milion trzysta pięćdziesiąt jeden tysięcy sto dziewięćdziesiąt dwa złote 50/100) </w:t>
      </w:r>
      <w:r w:rsidR="00025468" w:rsidRPr="0026392F">
        <w:rPr>
          <w:rFonts w:ascii="Arial Narrow" w:hAnsi="Arial Narrow"/>
          <w:i/>
          <w:iCs/>
          <w:sz w:val="22"/>
          <w:szCs w:val="22"/>
        </w:rPr>
        <w:t>na aktualizację dokumentacji projektowej dla etap</w:t>
      </w:r>
      <w:r w:rsidR="00930A34" w:rsidRPr="0026392F">
        <w:rPr>
          <w:rFonts w:ascii="Arial Narrow" w:hAnsi="Arial Narrow"/>
          <w:i/>
          <w:iCs/>
          <w:sz w:val="22"/>
          <w:szCs w:val="22"/>
        </w:rPr>
        <w:t>ów</w:t>
      </w:r>
      <w:r w:rsidR="00025468" w:rsidRPr="0026392F">
        <w:rPr>
          <w:rFonts w:ascii="Arial Narrow" w:hAnsi="Arial Narrow"/>
          <w:i/>
          <w:iCs/>
          <w:sz w:val="22"/>
          <w:szCs w:val="22"/>
        </w:rPr>
        <w:t xml:space="preserve"> 1</w:t>
      </w:r>
      <w:r w:rsidR="00E32DDF" w:rsidRPr="0026392F">
        <w:rPr>
          <w:rFonts w:ascii="Arial Narrow" w:hAnsi="Arial Narrow"/>
          <w:i/>
          <w:iCs/>
          <w:sz w:val="22"/>
          <w:szCs w:val="22"/>
        </w:rPr>
        <w:t xml:space="preserve"> i 2 </w:t>
      </w:r>
      <w:r w:rsidR="00025468" w:rsidRPr="0026392F">
        <w:rPr>
          <w:rFonts w:ascii="Arial Narrow" w:hAnsi="Arial Narrow"/>
          <w:i/>
          <w:iCs/>
          <w:sz w:val="22"/>
          <w:szCs w:val="22"/>
        </w:rPr>
        <w:t xml:space="preserve"> RDRP w </w:t>
      </w:r>
      <w:r w:rsidR="0021581B" w:rsidRPr="0026392F">
        <w:rPr>
          <w:rFonts w:ascii="Arial Narrow" w:hAnsi="Arial Narrow"/>
          <w:i/>
          <w:iCs/>
          <w:sz w:val="22"/>
          <w:szCs w:val="22"/>
        </w:rPr>
        <w:t>tym</w:t>
      </w:r>
      <w:r w:rsidR="00025468" w:rsidRPr="0026392F">
        <w:rPr>
          <w:rFonts w:ascii="Arial Narrow" w:hAnsi="Arial Narrow"/>
          <w:i/>
          <w:iCs/>
          <w:sz w:val="22"/>
          <w:szCs w:val="22"/>
        </w:rPr>
        <w:t>:</w:t>
      </w:r>
    </w:p>
    <w:p w14:paraId="7019EBF8" w14:textId="2E482ECB" w:rsidR="00025468" w:rsidRPr="0026392F" w:rsidRDefault="00025468" w:rsidP="000D24E1">
      <w:pPr>
        <w:pStyle w:val="Akapitzlist"/>
        <w:spacing w:line="340" w:lineRule="exact"/>
        <w:ind w:left="567" w:right="-142"/>
        <w:jc w:val="both"/>
        <w:rPr>
          <w:rFonts w:ascii="Arial Narrow" w:hAnsi="Arial Narrow"/>
          <w:i/>
          <w:iCs/>
          <w:sz w:val="22"/>
          <w:szCs w:val="22"/>
        </w:rPr>
      </w:pPr>
      <w:bookmarkStart w:id="0" w:name="_Hlk238729747"/>
      <w:r w:rsidRPr="0026392F">
        <w:rPr>
          <w:rFonts w:ascii="Arial Narrow" w:hAnsi="Arial Narrow"/>
          <w:i/>
          <w:iCs/>
          <w:sz w:val="22"/>
          <w:szCs w:val="22"/>
        </w:rPr>
        <w:t>-</w:t>
      </w:r>
      <w:r w:rsidR="00807B1C" w:rsidRPr="0026392F">
        <w:rPr>
          <w:rFonts w:ascii="Arial Narrow" w:hAnsi="Arial Narrow"/>
          <w:i/>
          <w:iCs/>
          <w:sz w:val="22"/>
          <w:szCs w:val="22"/>
        </w:rPr>
        <w:t xml:space="preserve"> </w:t>
      </w:r>
      <w:r w:rsidR="004071FA" w:rsidRPr="0026392F">
        <w:rPr>
          <w:rFonts w:ascii="Arial Narrow" w:hAnsi="Arial Narrow"/>
          <w:i/>
          <w:iCs/>
          <w:sz w:val="22"/>
          <w:szCs w:val="22"/>
        </w:rPr>
        <w:t xml:space="preserve"> </w:t>
      </w:r>
      <w:r w:rsidR="00807B1C" w:rsidRPr="0026392F">
        <w:rPr>
          <w:rFonts w:ascii="Arial Narrow" w:hAnsi="Arial Narrow"/>
          <w:i/>
          <w:iCs/>
          <w:sz w:val="22"/>
          <w:szCs w:val="22"/>
        </w:rPr>
        <w:t>804</w:t>
      </w:r>
      <w:r w:rsidR="00286E16" w:rsidRPr="0026392F">
        <w:rPr>
          <w:rFonts w:ascii="Arial Narrow" w:hAnsi="Arial Narrow"/>
          <w:i/>
          <w:iCs/>
          <w:sz w:val="22"/>
          <w:szCs w:val="22"/>
        </w:rPr>
        <w:t>.</w:t>
      </w:r>
      <w:r w:rsidR="00807B1C" w:rsidRPr="0026392F">
        <w:rPr>
          <w:rFonts w:ascii="Arial Narrow" w:hAnsi="Arial Narrow"/>
          <w:i/>
          <w:iCs/>
          <w:sz w:val="22"/>
          <w:szCs w:val="22"/>
        </w:rPr>
        <w:t xml:space="preserve">877,40 zł </w:t>
      </w:r>
      <w:r w:rsidR="00A2584E" w:rsidRPr="0026392F">
        <w:rPr>
          <w:rFonts w:ascii="Arial Narrow" w:hAnsi="Arial Narrow"/>
          <w:i/>
          <w:iCs/>
          <w:sz w:val="22"/>
          <w:szCs w:val="22"/>
        </w:rPr>
        <w:t xml:space="preserve"> na </w:t>
      </w:r>
      <w:r w:rsidR="00C63D2B" w:rsidRPr="0026392F">
        <w:rPr>
          <w:rFonts w:ascii="Arial Narrow" w:hAnsi="Arial Narrow"/>
          <w:i/>
          <w:iCs/>
          <w:sz w:val="22"/>
          <w:szCs w:val="22"/>
        </w:rPr>
        <w:t>aktualizację dokumentacji projektowej dla etapu 1 RDRP</w:t>
      </w:r>
      <w:r w:rsidR="00A2584E" w:rsidRPr="0026392F">
        <w:rPr>
          <w:rFonts w:ascii="Arial Narrow" w:hAnsi="Arial Narrow"/>
          <w:i/>
          <w:iCs/>
          <w:sz w:val="22"/>
          <w:szCs w:val="22"/>
        </w:rPr>
        <w:t>,</w:t>
      </w:r>
    </w:p>
    <w:p w14:paraId="6DC63274" w14:textId="6DCFF66A" w:rsidR="00311429" w:rsidRPr="0026392F" w:rsidRDefault="00311429" w:rsidP="000D24E1">
      <w:pPr>
        <w:pStyle w:val="Akapitzlist"/>
        <w:spacing w:line="340" w:lineRule="exact"/>
        <w:ind w:left="567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t xml:space="preserve">- </w:t>
      </w:r>
      <w:r w:rsidR="006A4A12" w:rsidRPr="0026392F">
        <w:rPr>
          <w:rFonts w:ascii="Arial Narrow" w:hAnsi="Arial Narrow"/>
          <w:i/>
          <w:iCs/>
          <w:sz w:val="22"/>
          <w:szCs w:val="22"/>
        </w:rPr>
        <w:t xml:space="preserve"> 546</w:t>
      </w:r>
      <w:r w:rsidR="00286E16" w:rsidRPr="0026392F">
        <w:rPr>
          <w:rFonts w:ascii="Arial Narrow" w:hAnsi="Arial Narrow"/>
          <w:i/>
          <w:iCs/>
          <w:sz w:val="22"/>
          <w:szCs w:val="22"/>
        </w:rPr>
        <w:t>.</w:t>
      </w:r>
      <w:r w:rsidR="006A4A12" w:rsidRPr="0026392F">
        <w:rPr>
          <w:rFonts w:ascii="Arial Narrow" w:hAnsi="Arial Narrow"/>
          <w:i/>
          <w:iCs/>
          <w:sz w:val="22"/>
          <w:szCs w:val="22"/>
        </w:rPr>
        <w:t xml:space="preserve">315,10 zł </w:t>
      </w:r>
      <w:r w:rsidR="00286E16" w:rsidRPr="0026392F">
        <w:rPr>
          <w:rFonts w:ascii="Arial Narrow" w:hAnsi="Arial Narrow"/>
          <w:i/>
          <w:iCs/>
          <w:sz w:val="22"/>
          <w:szCs w:val="22"/>
        </w:rPr>
        <w:t xml:space="preserve"> na</w:t>
      </w:r>
      <w:r w:rsidR="00C63D2B" w:rsidRPr="0026392F">
        <w:rPr>
          <w:rFonts w:ascii="Arial Narrow" w:hAnsi="Arial Narrow"/>
          <w:i/>
          <w:iCs/>
          <w:sz w:val="22"/>
          <w:szCs w:val="22"/>
        </w:rPr>
        <w:t xml:space="preserve"> aktualizację dokumentacji projektowej dla etapu 2 RDRP</w:t>
      </w:r>
      <w:r w:rsidR="00286E16" w:rsidRPr="0026392F">
        <w:rPr>
          <w:rFonts w:ascii="Arial Narrow" w:hAnsi="Arial Narrow"/>
          <w:i/>
          <w:iCs/>
          <w:sz w:val="22"/>
          <w:szCs w:val="22"/>
        </w:rPr>
        <w:t>.</w:t>
      </w:r>
    </w:p>
    <w:bookmarkEnd w:id="0"/>
    <w:p w14:paraId="69ED3FC9" w14:textId="71848174" w:rsidR="00025468" w:rsidRPr="0026392F" w:rsidRDefault="000E3393" w:rsidP="000D24E1">
      <w:pPr>
        <w:pStyle w:val="Akapitzlist"/>
        <w:numPr>
          <w:ilvl w:val="0"/>
          <w:numId w:val="16"/>
        </w:numPr>
        <w:spacing w:line="340" w:lineRule="exact"/>
        <w:ind w:left="567" w:right="-142" w:hanging="283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lastRenderedPageBreak/>
        <w:t>w</w:t>
      </w:r>
      <w:r w:rsidR="009F0A90" w:rsidRPr="0026392F">
        <w:rPr>
          <w:rFonts w:ascii="Arial Narrow" w:hAnsi="Arial Narrow"/>
          <w:i/>
          <w:iCs/>
          <w:sz w:val="22"/>
          <w:szCs w:val="22"/>
        </w:rPr>
        <w:t xml:space="preserve"> roku 2028 </w:t>
      </w:r>
      <w:r w:rsidR="001F1860" w:rsidRPr="0026392F">
        <w:rPr>
          <w:rFonts w:ascii="Arial Narrow" w:hAnsi="Arial Narrow"/>
          <w:i/>
          <w:iCs/>
          <w:sz w:val="22"/>
          <w:szCs w:val="22"/>
        </w:rPr>
        <w:t xml:space="preserve">w wysokości </w:t>
      </w:r>
      <w:r w:rsidR="009F0A90" w:rsidRPr="0026392F">
        <w:rPr>
          <w:rFonts w:ascii="Arial Narrow" w:hAnsi="Arial Narrow"/>
          <w:i/>
          <w:iCs/>
          <w:sz w:val="22"/>
          <w:szCs w:val="22"/>
        </w:rPr>
        <w:t>1.168.807,50 zł</w:t>
      </w:r>
      <w:r w:rsidRPr="0026392F">
        <w:rPr>
          <w:rFonts w:ascii="Arial Narrow" w:hAnsi="Arial Narrow"/>
          <w:i/>
          <w:iCs/>
          <w:sz w:val="22"/>
          <w:szCs w:val="22"/>
        </w:rPr>
        <w:t xml:space="preserve"> (jeden milion sto sześćdziesiąt osiem tysięcy osiemset siedem złotych 50/100</w:t>
      </w:r>
      <w:r w:rsidR="00025468" w:rsidRPr="0026392F">
        <w:rPr>
          <w:rFonts w:ascii="Arial Narrow" w:hAnsi="Arial Narrow"/>
          <w:i/>
          <w:iCs/>
          <w:sz w:val="22"/>
          <w:szCs w:val="22"/>
        </w:rPr>
        <w:t xml:space="preserve">) </w:t>
      </w:r>
      <w:r w:rsidR="004071FA" w:rsidRPr="0026392F">
        <w:rPr>
          <w:rFonts w:ascii="Arial Narrow" w:hAnsi="Arial Narrow"/>
          <w:i/>
          <w:iCs/>
          <w:sz w:val="22"/>
          <w:szCs w:val="22"/>
        </w:rPr>
        <w:br/>
        <w:t>na aktualizację dokumentacji projektowej dla etapów 1 i 2  RDRP w tym:</w:t>
      </w:r>
    </w:p>
    <w:p w14:paraId="3242556F" w14:textId="4A2846FB" w:rsidR="004071FA" w:rsidRPr="0026392F" w:rsidRDefault="004071FA" w:rsidP="004071FA">
      <w:pPr>
        <w:pStyle w:val="Akapitzlist"/>
        <w:spacing w:line="340" w:lineRule="exact"/>
        <w:ind w:left="567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t xml:space="preserve">-  </w:t>
      </w:r>
      <w:r w:rsidR="00406918" w:rsidRPr="0026392F">
        <w:rPr>
          <w:rFonts w:ascii="Arial Narrow" w:hAnsi="Arial Narrow"/>
          <w:i/>
          <w:iCs/>
          <w:sz w:val="22"/>
          <w:szCs w:val="22"/>
        </w:rPr>
        <w:t xml:space="preserve"> 665.122,50 zł </w:t>
      </w:r>
      <w:r w:rsidRPr="0026392F">
        <w:rPr>
          <w:rFonts w:ascii="Arial Narrow" w:hAnsi="Arial Narrow"/>
          <w:i/>
          <w:iCs/>
          <w:sz w:val="22"/>
          <w:szCs w:val="22"/>
        </w:rPr>
        <w:t xml:space="preserve">na </w:t>
      </w:r>
      <w:r w:rsidR="00C63D2B" w:rsidRPr="0026392F">
        <w:rPr>
          <w:rFonts w:ascii="Arial Narrow" w:hAnsi="Arial Narrow"/>
          <w:i/>
          <w:iCs/>
          <w:sz w:val="22"/>
          <w:szCs w:val="22"/>
        </w:rPr>
        <w:t>aktualizację dokumentacji projektowej dla etapu 1 RDRP</w:t>
      </w:r>
      <w:r w:rsidRPr="0026392F">
        <w:rPr>
          <w:rFonts w:ascii="Arial Narrow" w:hAnsi="Arial Narrow"/>
          <w:i/>
          <w:iCs/>
          <w:sz w:val="22"/>
          <w:szCs w:val="22"/>
        </w:rPr>
        <w:t>,</w:t>
      </w:r>
    </w:p>
    <w:p w14:paraId="39F07002" w14:textId="5D24005C" w:rsidR="00025468" w:rsidRPr="0026392F" w:rsidRDefault="004071FA" w:rsidP="00D50C0B">
      <w:pPr>
        <w:pStyle w:val="Akapitzlist"/>
        <w:spacing w:line="340" w:lineRule="exact"/>
        <w:ind w:left="567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26392F">
        <w:rPr>
          <w:rFonts w:ascii="Arial Narrow" w:hAnsi="Arial Narrow"/>
          <w:i/>
          <w:iCs/>
          <w:sz w:val="22"/>
          <w:szCs w:val="22"/>
        </w:rPr>
        <w:t xml:space="preserve">-  </w:t>
      </w:r>
      <w:r w:rsidR="00D50C0B" w:rsidRPr="0026392F">
        <w:rPr>
          <w:rFonts w:ascii="Arial Narrow" w:hAnsi="Arial Narrow"/>
          <w:i/>
          <w:iCs/>
          <w:sz w:val="22"/>
          <w:szCs w:val="22"/>
        </w:rPr>
        <w:t>503.685,00 zł</w:t>
      </w:r>
      <w:r w:rsidRPr="0026392F">
        <w:rPr>
          <w:rFonts w:ascii="Arial Narrow" w:hAnsi="Arial Narrow"/>
          <w:i/>
          <w:iCs/>
          <w:sz w:val="22"/>
          <w:szCs w:val="22"/>
        </w:rPr>
        <w:t xml:space="preserve"> na </w:t>
      </w:r>
      <w:r w:rsidR="00C63D2B" w:rsidRPr="0026392F">
        <w:rPr>
          <w:rFonts w:ascii="Arial Narrow" w:hAnsi="Arial Narrow"/>
          <w:i/>
          <w:iCs/>
          <w:sz w:val="22"/>
          <w:szCs w:val="22"/>
        </w:rPr>
        <w:t>aktualizację dokumentacji projektowej dla etapu 2 RDRP</w:t>
      </w:r>
      <w:r w:rsidRPr="0026392F">
        <w:rPr>
          <w:rFonts w:ascii="Arial Narrow" w:hAnsi="Arial Narrow"/>
          <w:i/>
          <w:iCs/>
          <w:sz w:val="22"/>
          <w:szCs w:val="22"/>
        </w:rPr>
        <w:t>.</w:t>
      </w:r>
      <w:r w:rsidR="00210D57" w:rsidRPr="0026392F">
        <w:rPr>
          <w:rFonts w:ascii="Arial Narrow" w:hAnsi="Arial Narrow"/>
          <w:i/>
          <w:iCs/>
          <w:sz w:val="22"/>
          <w:szCs w:val="22"/>
        </w:rPr>
        <w:t>”</w:t>
      </w:r>
    </w:p>
    <w:p w14:paraId="3A155E57" w14:textId="5E7A1970" w:rsidR="00BF7177" w:rsidRPr="00DE0906" w:rsidRDefault="00210D57" w:rsidP="00210D57">
      <w:pPr>
        <w:spacing w:line="340" w:lineRule="exact"/>
        <w:ind w:left="360" w:right="-142" w:hanging="360"/>
        <w:jc w:val="both"/>
        <w:rPr>
          <w:rFonts w:ascii="Arial Narrow" w:hAnsi="Arial Narrow"/>
          <w:i/>
          <w:i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4) </w:t>
      </w:r>
      <w:r w:rsidR="005F03FD">
        <w:rPr>
          <w:rFonts w:ascii="Arial Narrow" w:hAnsi="Arial Narrow"/>
          <w:sz w:val="22"/>
          <w:szCs w:val="22"/>
        </w:rPr>
        <w:t xml:space="preserve"> </w:t>
      </w:r>
      <w:r w:rsidR="00F23C8D" w:rsidRPr="00210D57">
        <w:rPr>
          <w:rFonts w:ascii="Arial Narrow" w:hAnsi="Arial Narrow"/>
          <w:sz w:val="22"/>
          <w:szCs w:val="22"/>
        </w:rPr>
        <w:t xml:space="preserve">W § 2 ust. </w:t>
      </w:r>
      <w:r w:rsidR="002135C6" w:rsidRPr="00210D57">
        <w:rPr>
          <w:rFonts w:ascii="Arial Narrow" w:hAnsi="Arial Narrow"/>
          <w:sz w:val="22"/>
          <w:szCs w:val="22"/>
        </w:rPr>
        <w:t>3</w:t>
      </w:r>
      <w:r w:rsidR="00F23C8D" w:rsidRPr="00210D57">
        <w:rPr>
          <w:rFonts w:ascii="Arial Narrow" w:hAnsi="Arial Narrow"/>
          <w:sz w:val="22"/>
          <w:szCs w:val="22"/>
        </w:rPr>
        <w:t xml:space="preserve"> przyjmuje brzmienie:  </w:t>
      </w:r>
      <w:r w:rsidR="00F23C8D" w:rsidRPr="00210D57">
        <w:rPr>
          <w:rFonts w:ascii="Arial Narrow" w:hAnsi="Arial Narrow"/>
          <w:i/>
          <w:iCs/>
          <w:sz w:val="22"/>
          <w:szCs w:val="22"/>
        </w:rPr>
        <w:t>„</w:t>
      </w:r>
      <w:r w:rsidR="00BF7177" w:rsidRPr="00DE0906">
        <w:rPr>
          <w:rFonts w:ascii="Arial Narrow" w:hAnsi="Arial Narrow"/>
          <w:i/>
          <w:iCs/>
          <w:sz w:val="22"/>
          <w:szCs w:val="22"/>
        </w:rPr>
        <w:t>3</w:t>
      </w:r>
      <w:r w:rsidR="00F23C8D" w:rsidRPr="00DE0906">
        <w:rPr>
          <w:rFonts w:ascii="Arial Narrow" w:hAnsi="Arial Narrow"/>
          <w:i/>
          <w:iCs/>
          <w:sz w:val="22"/>
          <w:szCs w:val="22"/>
        </w:rPr>
        <w:t xml:space="preserve">. </w:t>
      </w:r>
      <w:r w:rsidR="00BF7177" w:rsidRPr="00DE0906">
        <w:rPr>
          <w:rFonts w:ascii="Arial Narrow" w:hAnsi="Arial Narrow"/>
          <w:i/>
          <w:iCs/>
          <w:sz w:val="22"/>
          <w:szCs w:val="22"/>
        </w:rPr>
        <w:t>Województwo Śląskie ponosi pozostały koszt realizacji przedmiotowego zadania tylko w zakresie aktualizacji dokumentacji projektowej</w:t>
      </w:r>
      <w:r w:rsidR="007D6A5A" w:rsidRPr="00DE0906">
        <w:rPr>
          <w:rFonts w:ascii="Arial Narrow" w:hAnsi="Arial Narrow"/>
          <w:i/>
          <w:iCs/>
          <w:sz w:val="22"/>
          <w:szCs w:val="22"/>
        </w:rPr>
        <w:t>:</w:t>
      </w:r>
    </w:p>
    <w:p w14:paraId="3562B4AB" w14:textId="1F10368C" w:rsidR="005E7DB7" w:rsidRPr="00DE0906" w:rsidRDefault="00BF7177" w:rsidP="000D24E1">
      <w:pPr>
        <w:pStyle w:val="Akapitzlist"/>
        <w:spacing w:line="340" w:lineRule="exact"/>
        <w:ind w:left="284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 xml:space="preserve">a) </w:t>
      </w:r>
      <w:r w:rsidR="00374FED" w:rsidRPr="00DE0906">
        <w:rPr>
          <w:rFonts w:ascii="Arial Narrow" w:hAnsi="Arial Narrow"/>
          <w:i/>
          <w:iCs/>
          <w:sz w:val="22"/>
          <w:szCs w:val="22"/>
        </w:rPr>
        <w:t>w 2026 roku</w:t>
      </w:r>
      <w:r w:rsidR="00273982" w:rsidRPr="00DE0906">
        <w:rPr>
          <w:rFonts w:ascii="Arial Narrow" w:hAnsi="Arial Narrow"/>
          <w:i/>
          <w:iCs/>
          <w:sz w:val="22"/>
          <w:szCs w:val="22"/>
        </w:rPr>
        <w:t xml:space="preserve">  </w:t>
      </w:r>
      <w:r w:rsidR="005E7DB7" w:rsidRPr="00DE0906">
        <w:rPr>
          <w:rFonts w:ascii="Arial Narrow" w:hAnsi="Arial Narrow"/>
          <w:i/>
          <w:iCs/>
          <w:sz w:val="22"/>
          <w:szCs w:val="22"/>
        </w:rPr>
        <w:t xml:space="preserve">w wysokości 887.214,00 zł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>na aktualizację dokumentacji projektowej dla etapu 3 RDRP</w:t>
      </w:r>
      <w:r w:rsidR="005E7DB7" w:rsidRPr="00DE0906">
        <w:rPr>
          <w:rFonts w:ascii="Arial Narrow" w:hAnsi="Arial Narrow"/>
          <w:i/>
          <w:iCs/>
          <w:sz w:val="22"/>
          <w:szCs w:val="22"/>
        </w:rPr>
        <w:t>,</w:t>
      </w:r>
    </w:p>
    <w:p w14:paraId="64A33AD0" w14:textId="2F0D6CDA" w:rsidR="000223C0" w:rsidRPr="00DE0906" w:rsidRDefault="005E7DB7" w:rsidP="000D24E1">
      <w:pPr>
        <w:pStyle w:val="Akapitzlist"/>
        <w:spacing w:line="340" w:lineRule="exact"/>
        <w:ind w:left="284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 xml:space="preserve">b) </w:t>
      </w:r>
      <w:r w:rsidR="00DA72E0" w:rsidRPr="00DE0906">
        <w:rPr>
          <w:rFonts w:ascii="Arial Narrow" w:hAnsi="Arial Narrow"/>
          <w:i/>
          <w:iCs/>
          <w:sz w:val="22"/>
          <w:szCs w:val="22"/>
        </w:rPr>
        <w:t>w 2027 roku</w:t>
      </w:r>
      <w:r w:rsidR="008136B1" w:rsidRPr="00DE0906">
        <w:rPr>
          <w:rFonts w:ascii="Arial Narrow" w:hAnsi="Arial Narrow"/>
          <w:i/>
          <w:iCs/>
          <w:sz w:val="22"/>
          <w:szCs w:val="22"/>
        </w:rPr>
        <w:t xml:space="preserve"> </w:t>
      </w:r>
      <w:r w:rsidRPr="00DE0906">
        <w:rPr>
          <w:rFonts w:ascii="Arial Narrow" w:hAnsi="Arial Narrow"/>
          <w:i/>
          <w:iCs/>
          <w:sz w:val="22"/>
          <w:szCs w:val="22"/>
        </w:rPr>
        <w:t>w wysokości</w:t>
      </w:r>
      <w:r w:rsidR="001D2605" w:rsidRPr="00DE0906">
        <w:rPr>
          <w:rFonts w:ascii="Arial Narrow" w:hAnsi="Arial Narrow"/>
          <w:i/>
          <w:iCs/>
          <w:sz w:val="22"/>
          <w:szCs w:val="22"/>
        </w:rPr>
        <w:t xml:space="preserve"> </w:t>
      </w:r>
      <w:r w:rsidR="00F33DA0" w:rsidRPr="00DE0906">
        <w:rPr>
          <w:rFonts w:ascii="Arial Narrow" w:hAnsi="Arial Narrow"/>
          <w:i/>
          <w:iCs/>
          <w:sz w:val="22"/>
          <w:szCs w:val="22"/>
        </w:rPr>
        <w:t xml:space="preserve">2.509.357,50 zł </w:t>
      </w:r>
      <w:r w:rsidR="006F257A">
        <w:rPr>
          <w:rFonts w:ascii="Arial Narrow" w:hAnsi="Arial Narrow"/>
          <w:i/>
          <w:iCs/>
          <w:sz w:val="22"/>
          <w:szCs w:val="22"/>
        </w:rPr>
        <w:t>na</w:t>
      </w:r>
      <w:r w:rsidR="001D2605" w:rsidRPr="00DE0906">
        <w:rPr>
          <w:rFonts w:ascii="Arial Narrow" w:hAnsi="Arial Narrow"/>
          <w:i/>
          <w:iCs/>
          <w:sz w:val="22"/>
          <w:szCs w:val="22"/>
        </w:rPr>
        <w:t xml:space="preserve">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 xml:space="preserve">aktualizację dokumentacji projektowej dla etapu 1 i 2 RDRP </w:t>
      </w:r>
      <w:r w:rsidR="00A61BFF" w:rsidRPr="00DE0906">
        <w:rPr>
          <w:rFonts w:ascii="Arial Narrow" w:hAnsi="Arial Narrow"/>
          <w:i/>
          <w:iCs/>
          <w:sz w:val="22"/>
          <w:szCs w:val="22"/>
        </w:rPr>
        <w:t>w tym:</w:t>
      </w:r>
    </w:p>
    <w:p w14:paraId="4AD24BA1" w14:textId="3B532B3E" w:rsidR="000223C0" w:rsidRPr="00DE0906" w:rsidRDefault="008966B9" w:rsidP="000D24E1">
      <w:pPr>
        <w:pStyle w:val="Akapitzlist"/>
        <w:spacing w:line="340" w:lineRule="exact"/>
        <w:ind w:left="284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ab/>
        <w:t>-</w:t>
      </w:r>
      <w:r w:rsidR="001565B4" w:rsidRPr="00DE0906">
        <w:rPr>
          <w:rFonts w:ascii="Arial Narrow" w:hAnsi="Arial Narrow"/>
          <w:i/>
          <w:iCs/>
          <w:sz w:val="22"/>
          <w:szCs w:val="22"/>
        </w:rPr>
        <w:t xml:space="preserve"> 1</w:t>
      </w:r>
      <w:r w:rsidR="00D262AC" w:rsidRPr="00DE0906">
        <w:rPr>
          <w:rFonts w:ascii="Arial Narrow" w:hAnsi="Arial Narrow"/>
          <w:i/>
          <w:iCs/>
          <w:sz w:val="22"/>
          <w:szCs w:val="22"/>
        </w:rPr>
        <w:t>.</w:t>
      </w:r>
      <w:r w:rsidR="001565B4" w:rsidRPr="00DE0906">
        <w:rPr>
          <w:rFonts w:ascii="Arial Narrow" w:hAnsi="Arial Narrow"/>
          <w:i/>
          <w:iCs/>
          <w:sz w:val="22"/>
          <w:szCs w:val="22"/>
        </w:rPr>
        <w:t>494</w:t>
      </w:r>
      <w:r w:rsidR="00D262AC" w:rsidRPr="00DE0906">
        <w:rPr>
          <w:rFonts w:ascii="Arial Narrow" w:hAnsi="Arial Narrow"/>
          <w:i/>
          <w:iCs/>
          <w:sz w:val="22"/>
          <w:szCs w:val="22"/>
        </w:rPr>
        <w:t>.</w:t>
      </w:r>
      <w:r w:rsidR="001565B4" w:rsidRPr="00DE0906">
        <w:rPr>
          <w:rFonts w:ascii="Arial Narrow" w:hAnsi="Arial Narrow"/>
          <w:i/>
          <w:iCs/>
          <w:sz w:val="22"/>
          <w:szCs w:val="22"/>
        </w:rPr>
        <w:t xml:space="preserve">772,25 zł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>na aktualizację dokumentacji projektowej dla etapu 1 RDRP</w:t>
      </w:r>
      <w:r w:rsidRPr="00DE0906">
        <w:rPr>
          <w:rFonts w:ascii="Arial Narrow" w:hAnsi="Arial Narrow"/>
          <w:i/>
          <w:iCs/>
          <w:sz w:val="22"/>
          <w:szCs w:val="22"/>
        </w:rPr>
        <w:t>,</w:t>
      </w:r>
    </w:p>
    <w:p w14:paraId="0D2EABD4" w14:textId="5380370D" w:rsidR="008966B9" w:rsidRPr="00DE0906" w:rsidRDefault="008966B9" w:rsidP="000D24E1">
      <w:pPr>
        <w:pStyle w:val="Akapitzlist"/>
        <w:spacing w:line="340" w:lineRule="exact"/>
        <w:ind w:left="284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ab/>
      </w:r>
      <w:bookmarkStart w:id="1" w:name="_Hlk238812229"/>
      <w:r w:rsidRPr="00DE0906">
        <w:rPr>
          <w:rFonts w:ascii="Arial Narrow" w:hAnsi="Arial Narrow"/>
          <w:i/>
          <w:iCs/>
          <w:sz w:val="22"/>
          <w:szCs w:val="22"/>
        </w:rPr>
        <w:t>-</w:t>
      </w:r>
      <w:r w:rsidR="00880296" w:rsidRPr="00DE0906">
        <w:rPr>
          <w:rFonts w:ascii="Arial Narrow" w:hAnsi="Arial Narrow"/>
          <w:i/>
          <w:iCs/>
          <w:sz w:val="22"/>
          <w:szCs w:val="22"/>
        </w:rPr>
        <w:t xml:space="preserve"> </w:t>
      </w:r>
      <w:r w:rsidR="00D262AC" w:rsidRPr="00DE0906">
        <w:rPr>
          <w:rFonts w:ascii="Arial Narrow" w:hAnsi="Arial Narrow"/>
          <w:i/>
          <w:iCs/>
          <w:sz w:val="22"/>
          <w:szCs w:val="22"/>
        </w:rPr>
        <w:t xml:space="preserve">1.014.585,25 </w:t>
      </w:r>
      <w:r w:rsidR="00880296" w:rsidRPr="00DE0906">
        <w:rPr>
          <w:rFonts w:ascii="Arial Narrow" w:hAnsi="Arial Narrow"/>
          <w:i/>
          <w:iCs/>
          <w:sz w:val="22"/>
          <w:szCs w:val="22"/>
        </w:rPr>
        <w:t>zł</w:t>
      </w:r>
      <w:r w:rsidRPr="00DE0906">
        <w:rPr>
          <w:rFonts w:ascii="Arial Narrow" w:hAnsi="Arial Narrow"/>
          <w:i/>
          <w:iCs/>
          <w:sz w:val="22"/>
          <w:szCs w:val="22"/>
        </w:rPr>
        <w:t xml:space="preserve">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>na aktualizację dokumentacji projektowej dla etapu 2 RDRP</w:t>
      </w:r>
      <w:r w:rsidRPr="00DE0906">
        <w:rPr>
          <w:rFonts w:ascii="Arial Narrow" w:hAnsi="Arial Narrow"/>
          <w:i/>
          <w:iCs/>
          <w:sz w:val="22"/>
          <w:szCs w:val="22"/>
        </w:rPr>
        <w:t>.</w:t>
      </w:r>
      <w:bookmarkEnd w:id="1"/>
    </w:p>
    <w:p w14:paraId="50A9A070" w14:textId="15DD576A" w:rsidR="000223C0" w:rsidRPr="00DE0906" w:rsidRDefault="000223C0" w:rsidP="000D24E1">
      <w:pPr>
        <w:pStyle w:val="Akapitzlist"/>
        <w:spacing w:line="340" w:lineRule="exact"/>
        <w:ind w:left="284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 xml:space="preserve">c) </w:t>
      </w:r>
      <w:r w:rsidR="00401F45" w:rsidRPr="00DE0906">
        <w:rPr>
          <w:rFonts w:ascii="Arial Narrow" w:hAnsi="Arial Narrow"/>
          <w:i/>
          <w:iCs/>
          <w:sz w:val="22"/>
          <w:szCs w:val="22"/>
        </w:rPr>
        <w:t xml:space="preserve">w 2028 roku - w wysokości </w:t>
      </w:r>
      <w:r w:rsidR="00170FA8" w:rsidRPr="00DE0906">
        <w:rPr>
          <w:rFonts w:ascii="Arial Narrow" w:hAnsi="Arial Narrow"/>
          <w:i/>
          <w:iCs/>
          <w:sz w:val="22"/>
          <w:szCs w:val="22"/>
        </w:rPr>
        <w:t xml:space="preserve">2.170.642,50 zł </w:t>
      </w:r>
      <w:r w:rsidR="006F257A">
        <w:rPr>
          <w:rFonts w:ascii="Arial Narrow" w:hAnsi="Arial Narrow"/>
          <w:i/>
          <w:iCs/>
          <w:sz w:val="22"/>
          <w:szCs w:val="22"/>
        </w:rPr>
        <w:t xml:space="preserve">na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 xml:space="preserve">aktualizację dokumentacji projektowej dla etapu 1 i 2  RDRP </w:t>
      </w:r>
      <w:r w:rsidR="00A61BFF" w:rsidRPr="00DE0906">
        <w:rPr>
          <w:rFonts w:ascii="Arial Narrow" w:hAnsi="Arial Narrow"/>
          <w:i/>
          <w:iCs/>
          <w:sz w:val="22"/>
          <w:szCs w:val="22"/>
        </w:rPr>
        <w:t>w tym</w:t>
      </w:r>
      <w:r w:rsidRPr="00DE0906">
        <w:rPr>
          <w:rFonts w:ascii="Arial Narrow" w:hAnsi="Arial Narrow"/>
          <w:i/>
          <w:iCs/>
          <w:sz w:val="22"/>
          <w:szCs w:val="22"/>
        </w:rPr>
        <w:t>:</w:t>
      </w:r>
    </w:p>
    <w:p w14:paraId="7DA3E4C7" w14:textId="22CDFDE6" w:rsidR="000C45BA" w:rsidRPr="00DE0906" w:rsidRDefault="000C45BA" w:rsidP="000C45BA">
      <w:pPr>
        <w:pStyle w:val="Akapitzlist"/>
        <w:spacing w:line="340" w:lineRule="exact"/>
        <w:ind w:left="284" w:right="-142" w:firstLine="424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 xml:space="preserve">- </w:t>
      </w:r>
      <w:r w:rsidR="0086009E" w:rsidRPr="00DE0906">
        <w:rPr>
          <w:rFonts w:ascii="Arial Narrow" w:hAnsi="Arial Narrow"/>
          <w:i/>
          <w:iCs/>
          <w:sz w:val="22"/>
          <w:szCs w:val="22"/>
        </w:rPr>
        <w:t xml:space="preserve">1.235.227,50 </w:t>
      </w:r>
      <w:r w:rsidRPr="00DE0906">
        <w:rPr>
          <w:rFonts w:ascii="Arial Narrow" w:hAnsi="Arial Narrow"/>
          <w:i/>
          <w:iCs/>
          <w:sz w:val="22"/>
          <w:szCs w:val="22"/>
        </w:rPr>
        <w:t xml:space="preserve">zł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>na aktualizację dokumentacji projektowej dla etapu 1 RDRP</w:t>
      </w:r>
      <w:r w:rsidR="00354398" w:rsidRPr="00DE0906">
        <w:rPr>
          <w:rFonts w:ascii="Arial Narrow" w:hAnsi="Arial Narrow"/>
          <w:i/>
          <w:iCs/>
          <w:sz w:val="22"/>
          <w:szCs w:val="22"/>
        </w:rPr>
        <w:t>,</w:t>
      </w:r>
      <w:r w:rsidR="00E050CB" w:rsidRPr="00DE0906">
        <w:rPr>
          <w:rFonts w:ascii="Arial Narrow" w:hAnsi="Arial Narrow"/>
          <w:i/>
          <w:iCs/>
          <w:sz w:val="22"/>
          <w:szCs w:val="22"/>
        </w:rPr>
        <w:tab/>
      </w:r>
    </w:p>
    <w:p w14:paraId="3D890DB0" w14:textId="2A67BCBA" w:rsidR="00E050CB" w:rsidRPr="00DE0906" w:rsidRDefault="00E050CB" w:rsidP="000D24E1">
      <w:pPr>
        <w:pStyle w:val="Akapitzlist"/>
        <w:spacing w:line="340" w:lineRule="exact"/>
        <w:ind w:left="284" w:right="-142"/>
        <w:jc w:val="both"/>
        <w:rPr>
          <w:rFonts w:ascii="Arial Narrow" w:hAnsi="Arial Narrow"/>
          <w:i/>
          <w:iCs/>
          <w:sz w:val="22"/>
          <w:szCs w:val="22"/>
        </w:rPr>
      </w:pPr>
      <w:r w:rsidRPr="00DE0906">
        <w:rPr>
          <w:rFonts w:ascii="Arial Narrow" w:hAnsi="Arial Narrow"/>
          <w:i/>
          <w:iCs/>
          <w:sz w:val="22"/>
          <w:szCs w:val="22"/>
        </w:rPr>
        <w:tab/>
        <w:t xml:space="preserve">- </w:t>
      </w:r>
      <w:r w:rsidR="00E55054" w:rsidRPr="00DE0906">
        <w:rPr>
          <w:rFonts w:ascii="Arial Narrow" w:hAnsi="Arial Narrow"/>
          <w:i/>
          <w:iCs/>
          <w:sz w:val="22"/>
          <w:szCs w:val="22"/>
        </w:rPr>
        <w:t xml:space="preserve"> 935</w:t>
      </w:r>
      <w:r w:rsidR="005E5536" w:rsidRPr="00DE0906">
        <w:rPr>
          <w:rFonts w:ascii="Arial Narrow" w:hAnsi="Arial Narrow"/>
          <w:i/>
          <w:iCs/>
          <w:sz w:val="22"/>
          <w:szCs w:val="22"/>
        </w:rPr>
        <w:t>.</w:t>
      </w:r>
      <w:r w:rsidR="00E55054" w:rsidRPr="00DE0906">
        <w:rPr>
          <w:rFonts w:ascii="Arial Narrow" w:hAnsi="Arial Narrow"/>
          <w:i/>
          <w:iCs/>
          <w:sz w:val="22"/>
          <w:szCs w:val="22"/>
        </w:rPr>
        <w:t>415,00 zł</w:t>
      </w:r>
      <w:r w:rsidRPr="00DE0906">
        <w:rPr>
          <w:rFonts w:ascii="Arial Narrow" w:hAnsi="Arial Narrow"/>
          <w:i/>
          <w:iCs/>
          <w:sz w:val="22"/>
          <w:szCs w:val="22"/>
        </w:rPr>
        <w:t xml:space="preserve"> </w:t>
      </w:r>
      <w:r w:rsidR="00C63D2B" w:rsidRPr="00DE0906">
        <w:rPr>
          <w:rFonts w:ascii="Arial Narrow" w:hAnsi="Arial Narrow"/>
          <w:i/>
          <w:iCs/>
          <w:sz w:val="22"/>
          <w:szCs w:val="22"/>
        </w:rPr>
        <w:t>na aktualizację dokumentacji projektowej dla etapu 2 RDRP</w:t>
      </w:r>
      <w:r w:rsidRPr="00DE0906">
        <w:rPr>
          <w:rFonts w:ascii="Arial Narrow" w:hAnsi="Arial Narrow"/>
          <w:i/>
          <w:iCs/>
          <w:sz w:val="22"/>
          <w:szCs w:val="22"/>
        </w:rPr>
        <w:t>.</w:t>
      </w:r>
      <w:r w:rsidR="007D6A5A" w:rsidRPr="00DE0906">
        <w:rPr>
          <w:rFonts w:ascii="Arial Narrow" w:hAnsi="Arial Narrow"/>
          <w:i/>
          <w:iCs/>
          <w:sz w:val="22"/>
          <w:szCs w:val="22"/>
        </w:rPr>
        <w:t>”</w:t>
      </w:r>
    </w:p>
    <w:p w14:paraId="071A283D" w14:textId="77777777" w:rsidR="000D24E1" w:rsidRDefault="002A0DE4" w:rsidP="000D24E1">
      <w:pPr>
        <w:pStyle w:val="Akapitzlist"/>
        <w:numPr>
          <w:ilvl w:val="0"/>
          <w:numId w:val="12"/>
        </w:numPr>
        <w:spacing w:line="340" w:lineRule="exact"/>
        <w:ind w:left="284" w:right="-142" w:hanging="284"/>
        <w:jc w:val="both"/>
        <w:rPr>
          <w:rFonts w:ascii="Arial Narrow" w:hAnsi="Arial Narrow"/>
          <w:i/>
          <w:iCs/>
          <w:sz w:val="22"/>
          <w:szCs w:val="22"/>
        </w:rPr>
      </w:pPr>
      <w:r w:rsidRPr="00671892">
        <w:rPr>
          <w:rFonts w:ascii="Arial Narrow" w:hAnsi="Arial Narrow"/>
          <w:sz w:val="22"/>
          <w:szCs w:val="22"/>
        </w:rPr>
        <w:t xml:space="preserve">W § </w:t>
      </w:r>
      <w:r w:rsidR="00671892">
        <w:rPr>
          <w:rFonts w:ascii="Arial Narrow" w:hAnsi="Arial Narrow"/>
          <w:sz w:val="22"/>
          <w:szCs w:val="22"/>
        </w:rPr>
        <w:t>3</w:t>
      </w:r>
      <w:r w:rsidRPr="00671892">
        <w:rPr>
          <w:rFonts w:ascii="Arial Narrow" w:hAnsi="Arial Narrow"/>
          <w:sz w:val="22"/>
          <w:szCs w:val="22"/>
        </w:rPr>
        <w:t xml:space="preserve"> ust. </w:t>
      </w:r>
      <w:r w:rsidR="008C61C9" w:rsidRPr="00671892">
        <w:rPr>
          <w:rFonts w:ascii="Arial Narrow" w:hAnsi="Arial Narrow"/>
          <w:sz w:val="22"/>
          <w:szCs w:val="22"/>
        </w:rPr>
        <w:t>1</w:t>
      </w:r>
      <w:r w:rsidRPr="00671892">
        <w:rPr>
          <w:rFonts w:ascii="Arial Narrow" w:hAnsi="Arial Narrow"/>
          <w:sz w:val="22"/>
          <w:szCs w:val="22"/>
        </w:rPr>
        <w:t xml:space="preserve"> przyjmuje brzmienie:  </w:t>
      </w:r>
      <w:r w:rsidRPr="00671892">
        <w:rPr>
          <w:rFonts w:ascii="Arial Narrow" w:hAnsi="Arial Narrow"/>
          <w:i/>
          <w:iCs/>
          <w:sz w:val="22"/>
          <w:szCs w:val="22"/>
        </w:rPr>
        <w:t>„</w:t>
      </w:r>
      <w:r w:rsidR="008C61C9" w:rsidRPr="00671892">
        <w:rPr>
          <w:rFonts w:ascii="Arial Narrow" w:hAnsi="Arial Narrow"/>
          <w:i/>
          <w:iCs/>
          <w:sz w:val="22"/>
          <w:szCs w:val="22"/>
        </w:rPr>
        <w:t>1</w:t>
      </w:r>
      <w:r w:rsidRPr="00671892">
        <w:rPr>
          <w:rFonts w:ascii="Arial Narrow" w:hAnsi="Arial Narrow"/>
          <w:i/>
          <w:iCs/>
          <w:sz w:val="22"/>
          <w:szCs w:val="22"/>
        </w:rPr>
        <w:t xml:space="preserve">. </w:t>
      </w:r>
      <w:r w:rsidR="008C61C9" w:rsidRPr="00671892">
        <w:rPr>
          <w:rFonts w:ascii="Arial Narrow" w:hAnsi="Arial Narrow"/>
          <w:i/>
          <w:iCs/>
          <w:sz w:val="22"/>
          <w:szCs w:val="22"/>
        </w:rPr>
        <w:t>Dotacja udzielona przez Miasto Racibórz na realizację zadania objętego umową wykorzystana zostanie w terminie zgodnym z postanowieniami art. 250 ustawy z dnia 27.08.2009 r. o finansach publicznych. W terminie do 31.12.2025 r. winna zostać wykorzystana dotacja celowa w ramach środków przekazanych w roku 2025.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br/>
      </w:r>
      <w:r w:rsidR="008C61C9" w:rsidRPr="00671892">
        <w:rPr>
          <w:rFonts w:ascii="Arial Narrow" w:hAnsi="Arial Narrow"/>
          <w:i/>
          <w:iCs/>
          <w:sz w:val="22"/>
          <w:szCs w:val="22"/>
        </w:rPr>
        <w:t>W terminie do 31.12.2026 r. winna zostać wykorzystana dotacja celowa w ramach środków przekazanych w roku 2026 r.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br/>
      </w:r>
      <w:r w:rsidR="008C61C9" w:rsidRPr="00671892">
        <w:rPr>
          <w:rFonts w:ascii="Arial Narrow" w:hAnsi="Arial Narrow"/>
          <w:i/>
          <w:iCs/>
          <w:sz w:val="22"/>
          <w:szCs w:val="22"/>
        </w:rPr>
        <w:t>W terminie do 31.12.202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t>7</w:t>
      </w:r>
      <w:r w:rsidR="008C61C9" w:rsidRPr="00671892">
        <w:rPr>
          <w:rFonts w:ascii="Arial Narrow" w:hAnsi="Arial Narrow"/>
          <w:i/>
          <w:iCs/>
          <w:sz w:val="22"/>
          <w:szCs w:val="22"/>
        </w:rPr>
        <w:t xml:space="preserve"> r. winna zostać wykorzystana dotacja celowa w ramach środków przekazanych w roku 202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t>7</w:t>
      </w:r>
      <w:r w:rsidR="008C61C9" w:rsidRPr="00671892">
        <w:rPr>
          <w:rFonts w:ascii="Arial Narrow" w:hAnsi="Arial Narrow"/>
          <w:i/>
          <w:iCs/>
          <w:sz w:val="22"/>
          <w:szCs w:val="22"/>
        </w:rPr>
        <w:t xml:space="preserve">. 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br/>
      </w:r>
      <w:r w:rsidR="008C61C9" w:rsidRPr="00671892">
        <w:rPr>
          <w:rFonts w:ascii="Arial Narrow" w:hAnsi="Arial Narrow"/>
          <w:i/>
          <w:iCs/>
          <w:sz w:val="22"/>
          <w:szCs w:val="22"/>
        </w:rPr>
        <w:t>W terminie do 31.12.202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t>8</w:t>
      </w:r>
      <w:r w:rsidR="008C61C9" w:rsidRPr="00671892">
        <w:rPr>
          <w:rFonts w:ascii="Arial Narrow" w:hAnsi="Arial Narrow"/>
          <w:i/>
          <w:iCs/>
          <w:sz w:val="22"/>
          <w:szCs w:val="22"/>
        </w:rPr>
        <w:t xml:space="preserve"> r. winna zostać wykorzystana dotacja celowa w ramach środków przekazanych w roku 202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t>8</w:t>
      </w:r>
      <w:r w:rsidR="008C61C9" w:rsidRPr="00671892">
        <w:rPr>
          <w:rFonts w:ascii="Arial Narrow" w:hAnsi="Arial Narrow"/>
          <w:i/>
          <w:iCs/>
          <w:sz w:val="22"/>
          <w:szCs w:val="22"/>
        </w:rPr>
        <w:t xml:space="preserve"> r.</w:t>
      </w:r>
      <w:r w:rsidR="00671892" w:rsidRPr="00671892">
        <w:rPr>
          <w:rFonts w:ascii="Arial Narrow" w:hAnsi="Arial Narrow"/>
          <w:i/>
          <w:iCs/>
          <w:sz w:val="22"/>
          <w:szCs w:val="22"/>
        </w:rPr>
        <w:t>”</w:t>
      </w:r>
    </w:p>
    <w:p w14:paraId="02B212B2" w14:textId="654E4782" w:rsidR="000D24E1" w:rsidRPr="000D24E1" w:rsidRDefault="002A0DE4" w:rsidP="000D24E1">
      <w:pPr>
        <w:pStyle w:val="Akapitzlist"/>
        <w:numPr>
          <w:ilvl w:val="0"/>
          <w:numId w:val="12"/>
        </w:numPr>
        <w:spacing w:line="340" w:lineRule="exact"/>
        <w:ind w:left="284" w:right="-142" w:hanging="284"/>
        <w:jc w:val="both"/>
        <w:rPr>
          <w:rFonts w:ascii="Arial Narrow" w:hAnsi="Arial Narrow"/>
          <w:i/>
          <w:iCs/>
          <w:sz w:val="22"/>
          <w:szCs w:val="22"/>
        </w:rPr>
      </w:pPr>
      <w:r w:rsidRPr="000D24E1">
        <w:rPr>
          <w:rFonts w:ascii="Arial Narrow" w:hAnsi="Arial Narrow"/>
          <w:sz w:val="22"/>
          <w:szCs w:val="22"/>
        </w:rPr>
        <w:t xml:space="preserve">W § </w:t>
      </w:r>
      <w:r w:rsidR="00671892" w:rsidRPr="000D24E1">
        <w:rPr>
          <w:rFonts w:ascii="Arial Narrow" w:hAnsi="Arial Narrow"/>
          <w:sz w:val="22"/>
          <w:szCs w:val="22"/>
        </w:rPr>
        <w:t>3</w:t>
      </w:r>
      <w:r w:rsidRPr="000D24E1">
        <w:rPr>
          <w:rFonts w:ascii="Arial Narrow" w:hAnsi="Arial Narrow"/>
          <w:sz w:val="22"/>
          <w:szCs w:val="22"/>
        </w:rPr>
        <w:t xml:space="preserve"> ust. </w:t>
      </w:r>
      <w:r w:rsidR="00671892" w:rsidRPr="000D24E1">
        <w:rPr>
          <w:rFonts w:ascii="Arial Narrow" w:hAnsi="Arial Narrow"/>
          <w:sz w:val="22"/>
          <w:szCs w:val="22"/>
        </w:rPr>
        <w:t>2</w:t>
      </w:r>
      <w:r w:rsidRPr="000D24E1">
        <w:rPr>
          <w:rFonts w:ascii="Arial Narrow" w:hAnsi="Arial Narrow"/>
          <w:sz w:val="22"/>
          <w:szCs w:val="22"/>
        </w:rPr>
        <w:t xml:space="preserve"> przyjmuje brzmienie:  </w:t>
      </w:r>
      <w:r w:rsidRPr="000D24E1">
        <w:rPr>
          <w:rFonts w:ascii="Arial Narrow" w:hAnsi="Arial Narrow"/>
          <w:i/>
          <w:iCs/>
          <w:sz w:val="22"/>
          <w:szCs w:val="22"/>
        </w:rPr>
        <w:t xml:space="preserve">„2. </w:t>
      </w:r>
      <w:r w:rsidR="00A179A2" w:rsidRPr="000D24E1">
        <w:rPr>
          <w:rFonts w:ascii="Arial Narrow" w:hAnsi="Arial Narrow"/>
          <w:i/>
          <w:iCs/>
          <w:sz w:val="22"/>
          <w:szCs w:val="22"/>
        </w:rPr>
        <w:t xml:space="preserve">Województwo Śląskie zobowiązuje się do rozliczenia udzielonej dotacji obejmującego również zwrot niewykorzystanej jej części w terminie zgodnym z postanowieniami art. 250 i 251 ustawy z dnia </w:t>
      </w:r>
      <w:r w:rsidR="0086000A" w:rsidRPr="000D24E1">
        <w:rPr>
          <w:rFonts w:ascii="Arial Narrow" w:hAnsi="Arial Narrow"/>
          <w:i/>
          <w:iCs/>
          <w:sz w:val="22"/>
          <w:szCs w:val="22"/>
        </w:rPr>
        <w:br/>
      </w:r>
      <w:r w:rsidR="00A179A2" w:rsidRPr="000D24E1">
        <w:rPr>
          <w:rFonts w:ascii="Arial Narrow" w:hAnsi="Arial Narrow"/>
          <w:i/>
          <w:iCs/>
          <w:sz w:val="22"/>
          <w:szCs w:val="22"/>
        </w:rPr>
        <w:t xml:space="preserve">27.08.2009 r. o finansach publicznych. W terminie do 31.01.2026 r. winna zostać rozliczona dotacja celowa udzielona w roku 2025. W terminie do 31.01.2027 r. winna zostać rozliczona dotacja celowa udzielona w roku 2026. </w:t>
      </w:r>
      <w:r w:rsidR="0086000A" w:rsidRPr="000D24E1">
        <w:rPr>
          <w:rFonts w:ascii="Arial Narrow" w:hAnsi="Arial Narrow"/>
          <w:i/>
          <w:iCs/>
          <w:sz w:val="22"/>
          <w:szCs w:val="22"/>
        </w:rPr>
        <w:t>W terminie do 31.01.2028 r. winna zostać rozliczona dotacja celowa udzielona w roku 2027. W terminie do 31.01.2029 r. winna zostać rozliczona dotacja celowa udzielona w roku 2028.”</w:t>
      </w:r>
    </w:p>
    <w:p w14:paraId="2CFD065E" w14:textId="44EAE723" w:rsidR="0094103F" w:rsidRPr="000D24E1" w:rsidRDefault="004B7CB0" w:rsidP="0036250B">
      <w:pPr>
        <w:pStyle w:val="Akapitzlist"/>
        <w:numPr>
          <w:ilvl w:val="0"/>
          <w:numId w:val="12"/>
        </w:numPr>
        <w:spacing w:after="120" w:line="340" w:lineRule="exact"/>
        <w:ind w:left="284" w:right="-142" w:hanging="284"/>
        <w:jc w:val="both"/>
        <w:rPr>
          <w:rFonts w:ascii="Arial Narrow" w:hAnsi="Arial Narrow"/>
          <w:i/>
          <w:iCs/>
          <w:sz w:val="22"/>
          <w:szCs w:val="22"/>
        </w:rPr>
      </w:pPr>
      <w:r w:rsidRPr="000D24E1">
        <w:rPr>
          <w:rFonts w:ascii="Arial Narrow" w:hAnsi="Arial Narrow"/>
          <w:sz w:val="22"/>
          <w:szCs w:val="22"/>
        </w:rPr>
        <w:t>§ 5 przyjmuje b</w:t>
      </w:r>
      <w:r w:rsidR="00F206B7" w:rsidRPr="000D24E1">
        <w:rPr>
          <w:rFonts w:ascii="Arial Narrow" w:hAnsi="Arial Narrow"/>
          <w:sz w:val="22"/>
          <w:szCs w:val="22"/>
        </w:rPr>
        <w:t>rzmienie</w:t>
      </w:r>
      <w:r w:rsidR="007A4BC6" w:rsidRPr="000D24E1">
        <w:rPr>
          <w:rFonts w:ascii="Arial Narrow" w:hAnsi="Arial Narrow"/>
          <w:sz w:val="22"/>
          <w:szCs w:val="22"/>
        </w:rPr>
        <w:t xml:space="preserve">: </w:t>
      </w:r>
      <w:r w:rsidR="007A4BC6" w:rsidRPr="000D24E1">
        <w:rPr>
          <w:rFonts w:ascii="Arial Narrow" w:hAnsi="Arial Narrow"/>
          <w:i/>
          <w:iCs/>
          <w:sz w:val="22"/>
          <w:szCs w:val="22"/>
        </w:rPr>
        <w:t>„Niniejsza umowa zostaje zawarta na czas określony do 31 grudnia 202</w:t>
      </w:r>
      <w:r w:rsidR="00332A39" w:rsidRPr="000D24E1">
        <w:rPr>
          <w:rFonts w:ascii="Arial Narrow" w:hAnsi="Arial Narrow"/>
          <w:i/>
          <w:iCs/>
          <w:sz w:val="22"/>
          <w:szCs w:val="22"/>
        </w:rPr>
        <w:t>8</w:t>
      </w:r>
      <w:r w:rsidR="007A4BC6" w:rsidRPr="000D24E1">
        <w:rPr>
          <w:rFonts w:ascii="Arial Narrow" w:hAnsi="Arial Narrow"/>
          <w:i/>
          <w:iCs/>
          <w:sz w:val="22"/>
          <w:szCs w:val="22"/>
        </w:rPr>
        <w:t xml:space="preserve"> r.”</w:t>
      </w:r>
    </w:p>
    <w:p w14:paraId="77FF198D" w14:textId="77777777" w:rsidR="00CB027D" w:rsidRPr="00270964" w:rsidRDefault="00CB027D" w:rsidP="3080C1ED">
      <w:pPr>
        <w:spacing w:before="120" w:after="120"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270964">
        <w:rPr>
          <w:rFonts w:ascii="Arial Narrow" w:hAnsi="Arial Narrow"/>
          <w:b/>
          <w:bCs/>
          <w:sz w:val="22"/>
          <w:szCs w:val="22"/>
        </w:rPr>
        <w:t>§ 2</w:t>
      </w:r>
    </w:p>
    <w:p w14:paraId="0A570546" w14:textId="77777777" w:rsidR="00CB027D" w:rsidRPr="00270964" w:rsidRDefault="00CB027D" w:rsidP="3080C1ED">
      <w:pPr>
        <w:pStyle w:val="Tekstpodstawowy2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270964">
        <w:rPr>
          <w:rFonts w:ascii="Arial Narrow" w:hAnsi="Arial Narrow"/>
          <w:sz w:val="22"/>
          <w:szCs w:val="22"/>
        </w:rPr>
        <w:t>Aneks wchodzi w życie z dniem podpisania przez obydwie strony.</w:t>
      </w:r>
    </w:p>
    <w:p w14:paraId="67F6D762" w14:textId="77777777" w:rsidR="00CB027D" w:rsidRPr="00270964" w:rsidRDefault="00CB027D" w:rsidP="3080C1ED">
      <w:pPr>
        <w:pStyle w:val="Tekstpodstawowy"/>
        <w:spacing w:before="120" w:after="120"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270964">
        <w:rPr>
          <w:rFonts w:ascii="Arial Narrow" w:hAnsi="Arial Narrow"/>
          <w:b/>
          <w:bCs/>
          <w:sz w:val="22"/>
          <w:szCs w:val="22"/>
        </w:rPr>
        <w:t>§ 3</w:t>
      </w:r>
    </w:p>
    <w:p w14:paraId="52392BCB" w14:textId="77777777" w:rsidR="00CB027D" w:rsidRPr="00270964" w:rsidRDefault="00CB027D" w:rsidP="3080C1ED">
      <w:pPr>
        <w:pStyle w:val="Tekstpodstawowy"/>
        <w:spacing w:line="276" w:lineRule="auto"/>
        <w:jc w:val="left"/>
        <w:rPr>
          <w:rFonts w:ascii="Arial Narrow" w:hAnsi="Arial Narrow"/>
          <w:sz w:val="22"/>
          <w:szCs w:val="22"/>
        </w:rPr>
      </w:pPr>
      <w:r w:rsidRPr="00270964">
        <w:rPr>
          <w:rFonts w:ascii="Arial Narrow" w:hAnsi="Arial Narrow"/>
          <w:sz w:val="22"/>
          <w:szCs w:val="22"/>
        </w:rPr>
        <w:t xml:space="preserve">Pozostałe postanowienia Umowy pozostają bez zmian. </w:t>
      </w:r>
    </w:p>
    <w:p w14:paraId="286014C0" w14:textId="77777777" w:rsidR="00CB027D" w:rsidRPr="00270964" w:rsidRDefault="00CB027D" w:rsidP="3080C1ED">
      <w:pPr>
        <w:pStyle w:val="Tekstpodstawowy"/>
        <w:spacing w:before="120" w:after="120"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  <w:r w:rsidRPr="00270964">
        <w:rPr>
          <w:rFonts w:ascii="Arial Narrow" w:hAnsi="Arial Narrow"/>
          <w:b/>
          <w:bCs/>
          <w:sz w:val="22"/>
          <w:szCs w:val="22"/>
        </w:rPr>
        <w:t>§ 4</w:t>
      </w:r>
    </w:p>
    <w:p w14:paraId="3CCC9499" w14:textId="2D0DD65C" w:rsidR="009A5370" w:rsidRPr="00270964" w:rsidRDefault="009A5370" w:rsidP="3080C1ED">
      <w:pPr>
        <w:pStyle w:val="Tekstpodstawowy2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270964">
        <w:rPr>
          <w:rFonts w:ascii="Arial Narrow" w:hAnsi="Arial Narrow"/>
          <w:sz w:val="22"/>
          <w:szCs w:val="22"/>
        </w:rPr>
        <w:t xml:space="preserve">Niniejszy Aneks sporządzono w dwóch jednobrzmiących egzemplarzach, jeden dla Województwa Śląskiego a jeden dla Miasta </w:t>
      </w:r>
      <w:r w:rsidR="00270964" w:rsidRPr="00270964">
        <w:rPr>
          <w:rFonts w:ascii="Arial Narrow" w:hAnsi="Arial Narrow"/>
          <w:sz w:val="22"/>
          <w:szCs w:val="22"/>
        </w:rPr>
        <w:t>Racibórz</w:t>
      </w:r>
      <w:r w:rsidRPr="00270964">
        <w:rPr>
          <w:rFonts w:ascii="Arial Narrow" w:hAnsi="Arial Narrow"/>
          <w:sz w:val="22"/>
          <w:szCs w:val="22"/>
        </w:rPr>
        <w:t>.</w:t>
      </w:r>
    </w:p>
    <w:p w14:paraId="02EB378F" w14:textId="77777777" w:rsidR="00CB027D" w:rsidRPr="00270964" w:rsidRDefault="00CB027D" w:rsidP="3080C1ED">
      <w:pPr>
        <w:spacing w:line="276" w:lineRule="auto"/>
        <w:jc w:val="both"/>
        <w:rPr>
          <w:rFonts w:ascii="Arial Narrow" w:hAnsi="Arial Narrow"/>
          <w:b/>
          <w:bCs/>
          <w:sz w:val="22"/>
          <w:szCs w:val="22"/>
        </w:rPr>
      </w:pPr>
    </w:p>
    <w:p w14:paraId="492D3E4B" w14:textId="01273018" w:rsidR="00CB027D" w:rsidRPr="00270964" w:rsidRDefault="00CB027D" w:rsidP="003F2BA8">
      <w:pPr>
        <w:ind w:left="708" w:firstLine="708"/>
        <w:jc w:val="both"/>
        <w:rPr>
          <w:rFonts w:ascii="Arial Narrow" w:hAnsi="Arial Narrow"/>
          <w:b/>
          <w:bCs/>
          <w:sz w:val="22"/>
          <w:szCs w:val="22"/>
        </w:rPr>
      </w:pPr>
      <w:r w:rsidRPr="00270964">
        <w:rPr>
          <w:rFonts w:ascii="Arial Narrow" w:hAnsi="Arial Narrow"/>
          <w:b/>
          <w:bCs/>
          <w:sz w:val="22"/>
          <w:szCs w:val="22"/>
        </w:rPr>
        <w:t>Województwo Śląskie</w:t>
      </w:r>
      <w:r w:rsidRPr="00270964">
        <w:rPr>
          <w:rFonts w:ascii="Arial Narrow" w:hAnsi="Arial Narrow"/>
          <w:b/>
          <w:sz w:val="22"/>
          <w:szCs w:val="22"/>
        </w:rPr>
        <w:tab/>
      </w:r>
      <w:r w:rsidRPr="00270964">
        <w:rPr>
          <w:rFonts w:ascii="Arial Narrow" w:hAnsi="Arial Narrow"/>
          <w:b/>
          <w:sz w:val="22"/>
          <w:szCs w:val="22"/>
        </w:rPr>
        <w:tab/>
      </w:r>
      <w:r w:rsidRPr="00270964">
        <w:rPr>
          <w:rFonts w:ascii="Arial Narrow" w:hAnsi="Arial Narrow"/>
          <w:b/>
          <w:sz w:val="22"/>
          <w:szCs w:val="22"/>
        </w:rPr>
        <w:tab/>
      </w:r>
      <w:r w:rsidR="003F2BA8">
        <w:rPr>
          <w:rFonts w:ascii="Arial Narrow" w:hAnsi="Arial Narrow"/>
          <w:b/>
          <w:sz w:val="22"/>
          <w:szCs w:val="22"/>
        </w:rPr>
        <w:tab/>
      </w:r>
      <w:r w:rsidR="003F2BA8">
        <w:rPr>
          <w:rFonts w:ascii="Arial Narrow" w:hAnsi="Arial Narrow"/>
          <w:b/>
          <w:sz w:val="22"/>
          <w:szCs w:val="22"/>
        </w:rPr>
        <w:tab/>
      </w:r>
      <w:r w:rsidR="003F2BA8">
        <w:rPr>
          <w:rFonts w:ascii="Arial Narrow" w:hAnsi="Arial Narrow"/>
          <w:b/>
          <w:sz w:val="22"/>
          <w:szCs w:val="22"/>
        </w:rPr>
        <w:tab/>
      </w:r>
      <w:r w:rsidR="00207F21" w:rsidRPr="00270964">
        <w:rPr>
          <w:rFonts w:ascii="Arial Narrow" w:hAnsi="Arial Narrow"/>
          <w:b/>
          <w:bCs/>
          <w:sz w:val="22"/>
          <w:szCs w:val="22"/>
        </w:rPr>
        <w:t>Miasto</w:t>
      </w:r>
      <w:r w:rsidR="00270964" w:rsidRPr="00270964">
        <w:rPr>
          <w:rFonts w:ascii="Arial Narrow" w:hAnsi="Arial Narrow"/>
          <w:b/>
          <w:bCs/>
          <w:sz w:val="22"/>
          <w:szCs w:val="22"/>
        </w:rPr>
        <w:t xml:space="preserve"> Racibórz</w:t>
      </w:r>
    </w:p>
    <w:p w14:paraId="6A05A809" w14:textId="77777777" w:rsidR="00780770" w:rsidRDefault="00780770" w:rsidP="00FA342B">
      <w:pPr>
        <w:spacing w:line="360" w:lineRule="auto"/>
        <w:jc w:val="center"/>
        <w:rPr>
          <w:i/>
          <w:iCs/>
        </w:rPr>
      </w:pPr>
    </w:p>
    <w:sectPr w:rsidR="00780770" w:rsidSect="0032735A">
      <w:footerReference w:type="even" r:id="rId10"/>
      <w:footerReference w:type="default" r:id="rId11"/>
      <w:pgSz w:w="11906" w:h="16838" w:code="9"/>
      <w:pgMar w:top="426" w:right="851" w:bottom="79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E3FE6" w14:textId="77777777" w:rsidR="004006B4" w:rsidRDefault="004006B4">
      <w:r>
        <w:separator/>
      </w:r>
    </w:p>
  </w:endnote>
  <w:endnote w:type="continuationSeparator" w:id="0">
    <w:p w14:paraId="7C42C5D0" w14:textId="77777777" w:rsidR="004006B4" w:rsidRDefault="0040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01A71171" w:rsidR="009A076B" w:rsidRDefault="009A076B" w:rsidP="009A076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15B69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0B940D" w14:textId="77777777" w:rsidR="009A076B" w:rsidRDefault="009A076B" w:rsidP="009A076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9A076B" w:rsidRPr="00054495" w:rsidRDefault="009A076B" w:rsidP="009A076B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461F8" w14:textId="77777777" w:rsidR="004006B4" w:rsidRDefault="004006B4">
      <w:r>
        <w:separator/>
      </w:r>
    </w:p>
  </w:footnote>
  <w:footnote w:type="continuationSeparator" w:id="0">
    <w:p w14:paraId="21D15EEF" w14:textId="77777777" w:rsidR="004006B4" w:rsidRDefault="00400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D38"/>
    <w:multiLevelType w:val="hybridMultilevel"/>
    <w:tmpl w:val="0CAC82FC"/>
    <w:lvl w:ilvl="0" w:tplc="B0A8AA6A">
      <w:start w:val="1"/>
      <w:numFmt w:val="lowerLetter"/>
      <w:lvlText w:val="%1)"/>
      <w:lvlJc w:val="left"/>
      <w:pPr>
        <w:ind w:left="110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07056A55"/>
    <w:multiLevelType w:val="hybridMultilevel"/>
    <w:tmpl w:val="CB32E7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6D19A1"/>
    <w:multiLevelType w:val="hybridMultilevel"/>
    <w:tmpl w:val="21A40B1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CFBABDF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Arial Narrow" w:hAnsi="Arial Narrow"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1D4D66"/>
    <w:multiLevelType w:val="hybridMultilevel"/>
    <w:tmpl w:val="094E41FE"/>
    <w:lvl w:ilvl="0" w:tplc="668EC52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C479B"/>
    <w:multiLevelType w:val="hybridMultilevel"/>
    <w:tmpl w:val="87762220"/>
    <w:lvl w:ilvl="0" w:tplc="B0A8AA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FBABDF6">
      <w:start w:val="1"/>
      <w:numFmt w:val="lowerLetter"/>
      <w:lvlText w:val="%2."/>
      <w:lvlJc w:val="left"/>
      <w:pPr>
        <w:tabs>
          <w:tab w:val="num" w:pos="1077"/>
        </w:tabs>
        <w:ind w:left="1344" w:hanging="264"/>
      </w:pPr>
      <w:rPr>
        <w:rFonts w:ascii="Arial Narrow" w:hAnsi="Arial Narrow"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E8BC32F2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BB1E97"/>
    <w:multiLevelType w:val="hybridMultilevel"/>
    <w:tmpl w:val="62E211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852429"/>
    <w:multiLevelType w:val="hybridMultilevel"/>
    <w:tmpl w:val="50AAD9C2"/>
    <w:lvl w:ilvl="0" w:tplc="A1EC50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 w15:restartNumberingAfterBreak="0">
    <w:nsid w:val="2835270B"/>
    <w:multiLevelType w:val="hybridMultilevel"/>
    <w:tmpl w:val="0226BA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E05C17"/>
    <w:multiLevelType w:val="hybridMultilevel"/>
    <w:tmpl w:val="38B6FD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D8E4F88"/>
    <w:multiLevelType w:val="hybridMultilevel"/>
    <w:tmpl w:val="D012B7C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332FD1"/>
    <w:multiLevelType w:val="hybridMultilevel"/>
    <w:tmpl w:val="5B1E098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ADE380A"/>
    <w:multiLevelType w:val="hybridMultilevel"/>
    <w:tmpl w:val="00C6FC7E"/>
    <w:lvl w:ilvl="0" w:tplc="2C08ABA2">
      <w:start w:val="1"/>
      <w:numFmt w:val="upperLetter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E994F30"/>
    <w:multiLevelType w:val="hybridMultilevel"/>
    <w:tmpl w:val="33C6B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20C3679"/>
    <w:multiLevelType w:val="hybridMultilevel"/>
    <w:tmpl w:val="DF682F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6223EFA"/>
    <w:multiLevelType w:val="hybridMultilevel"/>
    <w:tmpl w:val="79FC4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020015">
    <w:abstractNumId w:val="13"/>
  </w:num>
  <w:num w:numId="2" w16cid:durableId="480124267">
    <w:abstractNumId w:val="9"/>
  </w:num>
  <w:num w:numId="3" w16cid:durableId="637687655">
    <w:abstractNumId w:val="8"/>
  </w:num>
  <w:num w:numId="4" w16cid:durableId="1218463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7459631">
    <w:abstractNumId w:val="5"/>
  </w:num>
  <w:num w:numId="6" w16cid:durableId="834996537">
    <w:abstractNumId w:val="11"/>
  </w:num>
  <w:num w:numId="7" w16cid:durableId="86771358">
    <w:abstractNumId w:val="6"/>
  </w:num>
  <w:num w:numId="8" w16cid:durableId="461995458">
    <w:abstractNumId w:val="1"/>
  </w:num>
  <w:num w:numId="9" w16cid:durableId="505364466">
    <w:abstractNumId w:val="2"/>
  </w:num>
  <w:num w:numId="10" w16cid:durableId="780228118">
    <w:abstractNumId w:val="4"/>
  </w:num>
  <w:num w:numId="11" w16cid:durableId="458033763">
    <w:abstractNumId w:val="0"/>
  </w:num>
  <w:num w:numId="12" w16cid:durableId="2060547516">
    <w:abstractNumId w:val="12"/>
  </w:num>
  <w:num w:numId="13" w16cid:durableId="316228007">
    <w:abstractNumId w:val="15"/>
  </w:num>
  <w:num w:numId="14" w16cid:durableId="1971474314">
    <w:abstractNumId w:val="3"/>
  </w:num>
  <w:num w:numId="15" w16cid:durableId="1655720421">
    <w:abstractNumId w:val="10"/>
  </w:num>
  <w:num w:numId="16" w16cid:durableId="12606783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ttachedTemplate r:id="rId1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BAA"/>
    <w:rsid w:val="0000363C"/>
    <w:rsid w:val="00004F4F"/>
    <w:rsid w:val="00014A1B"/>
    <w:rsid w:val="000156D2"/>
    <w:rsid w:val="000221DB"/>
    <w:rsid w:val="000223C0"/>
    <w:rsid w:val="00023B9C"/>
    <w:rsid w:val="0002449A"/>
    <w:rsid w:val="00025468"/>
    <w:rsid w:val="0002558E"/>
    <w:rsid w:val="00040B48"/>
    <w:rsid w:val="0004576F"/>
    <w:rsid w:val="00054495"/>
    <w:rsid w:val="000573F5"/>
    <w:rsid w:val="00061C13"/>
    <w:rsid w:val="00065ED6"/>
    <w:rsid w:val="000813F9"/>
    <w:rsid w:val="00087D78"/>
    <w:rsid w:val="000939FE"/>
    <w:rsid w:val="000A1BA9"/>
    <w:rsid w:val="000A307F"/>
    <w:rsid w:val="000A5570"/>
    <w:rsid w:val="000A7393"/>
    <w:rsid w:val="000A7AB7"/>
    <w:rsid w:val="000B417B"/>
    <w:rsid w:val="000C45BA"/>
    <w:rsid w:val="000D1C26"/>
    <w:rsid w:val="000D24E1"/>
    <w:rsid w:val="000D788D"/>
    <w:rsid w:val="000E3393"/>
    <w:rsid w:val="000F2028"/>
    <w:rsid w:val="0012400D"/>
    <w:rsid w:val="0015050A"/>
    <w:rsid w:val="001565B4"/>
    <w:rsid w:val="00162FC3"/>
    <w:rsid w:val="00170FA8"/>
    <w:rsid w:val="00177B77"/>
    <w:rsid w:val="00184B0E"/>
    <w:rsid w:val="00190D02"/>
    <w:rsid w:val="00191717"/>
    <w:rsid w:val="001A1BF3"/>
    <w:rsid w:val="001A2AA2"/>
    <w:rsid w:val="001B0152"/>
    <w:rsid w:val="001B20AC"/>
    <w:rsid w:val="001B6497"/>
    <w:rsid w:val="001B78DB"/>
    <w:rsid w:val="001C1217"/>
    <w:rsid w:val="001C66CA"/>
    <w:rsid w:val="001D0093"/>
    <w:rsid w:val="001D2605"/>
    <w:rsid w:val="001E39B7"/>
    <w:rsid w:val="001F1860"/>
    <w:rsid w:val="001F43AE"/>
    <w:rsid w:val="00200959"/>
    <w:rsid w:val="0020136F"/>
    <w:rsid w:val="00203B23"/>
    <w:rsid w:val="00207F21"/>
    <w:rsid w:val="00210768"/>
    <w:rsid w:val="00210D57"/>
    <w:rsid w:val="00212602"/>
    <w:rsid w:val="002135C6"/>
    <w:rsid w:val="0021581B"/>
    <w:rsid w:val="0021627B"/>
    <w:rsid w:val="002215AC"/>
    <w:rsid w:val="002266ED"/>
    <w:rsid w:val="0022713D"/>
    <w:rsid w:val="00227CD3"/>
    <w:rsid w:val="00232A4A"/>
    <w:rsid w:val="00241368"/>
    <w:rsid w:val="00245D2C"/>
    <w:rsid w:val="00246A9B"/>
    <w:rsid w:val="002475C7"/>
    <w:rsid w:val="002476C0"/>
    <w:rsid w:val="0025215A"/>
    <w:rsid w:val="00255051"/>
    <w:rsid w:val="00255769"/>
    <w:rsid w:val="00257A3A"/>
    <w:rsid w:val="00260376"/>
    <w:rsid w:val="00262CDB"/>
    <w:rsid w:val="002634A9"/>
    <w:rsid w:val="0026392F"/>
    <w:rsid w:val="00270964"/>
    <w:rsid w:val="00271187"/>
    <w:rsid w:val="00273982"/>
    <w:rsid w:val="002802DE"/>
    <w:rsid w:val="002867DD"/>
    <w:rsid w:val="00286E16"/>
    <w:rsid w:val="002A0DE4"/>
    <w:rsid w:val="002C728D"/>
    <w:rsid w:val="002E2C5F"/>
    <w:rsid w:val="00306AFD"/>
    <w:rsid w:val="00311429"/>
    <w:rsid w:val="00316599"/>
    <w:rsid w:val="003167DF"/>
    <w:rsid w:val="0032001B"/>
    <w:rsid w:val="0032735A"/>
    <w:rsid w:val="00332A39"/>
    <w:rsid w:val="00350F8A"/>
    <w:rsid w:val="003519DC"/>
    <w:rsid w:val="003527F3"/>
    <w:rsid w:val="00354398"/>
    <w:rsid w:val="0036250B"/>
    <w:rsid w:val="003642FE"/>
    <w:rsid w:val="00366F1D"/>
    <w:rsid w:val="00370F41"/>
    <w:rsid w:val="003713B2"/>
    <w:rsid w:val="003730EB"/>
    <w:rsid w:val="00374FED"/>
    <w:rsid w:val="00381F94"/>
    <w:rsid w:val="0039642A"/>
    <w:rsid w:val="003977B5"/>
    <w:rsid w:val="003B1A13"/>
    <w:rsid w:val="003B5C8F"/>
    <w:rsid w:val="003C5C25"/>
    <w:rsid w:val="003D59FB"/>
    <w:rsid w:val="003D6C0B"/>
    <w:rsid w:val="003E52C3"/>
    <w:rsid w:val="003F2BA8"/>
    <w:rsid w:val="003F309C"/>
    <w:rsid w:val="004006B4"/>
    <w:rsid w:val="00401F45"/>
    <w:rsid w:val="0040234C"/>
    <w:rsid w:val="00403778"/>
    <w:rsid w:val="00405F2C"/>
    <w:rsid w:val="00406918"/>
    <w:rsid w:val="004071FA"/>
    <w:rsid w:val="00407704"/>
    <w:rsid w:val="00412BAE"/>
    <w:rsid w:val="00413B9A"/>
    <w:rsid w:val="00414A6B"/>
    <w:rsid w:val="00422B59"/>
    <w:rsid w:val="00425848"/>
    <w:rsid w:val="004275EE"/>
    <w:rsid w:val="0043102B"/>
    <w:rsid w:val="00433546"/>
    <w:rsid w:val="00435C1A"/>
    <w:rsid w:val="0049270C"/>
    <w:rsid w:val="004A0E1C"/>
    <w:rsid w:val="004A245E"/>
    <w:rsid w:val="004A54F6"/>
    <w:rsid w:val="004B100E"/>
    <w:rsid w:val="004B1449"/>
    <w:rsid w:val="004B52C1"/>
    <w:rsid w:val="004B7CB0"/>
    <w:rsid w:val="004C44C7"/>
    <w:rsid w:val="004D4AFB"/>
    <w:rsid w:val="004D508B"/>
    <w:rsid w:val="004D7C6D"/>
    <w:rsid w:val="004D7F02"/>
    <w:rsid w:val="0052611B"/>
    <w:rsid w:val="00527567"/>
    <w:rsid w:val="00561AAC"/>
    <w:rsid w:val="00564976"/>
    <w:rsid w:val="00586244"/>
    <w:rsid w:val="00587DF8"/>
    <w:rsid w:val="005A6371"/>
    <w:rsid w:val="005B0DC5"/>
    <w:rsid w:val="005B3017"/>
    <w:rsid w:val="005B5772"/>
    <w:rsid w:val="005C22DA"/>
    <w:rsid w:val="005D48ED"/>
    <w:rsid w:val="005E39EE"/>
    <w:rsid w:val="005E5527"/>
    <w:rsid w:val="005E5536"/>
    <w:rsid w:val="005E67A9"/>
    <w:rsid w:val="005E7DB7"/>
    <w:rsid w:val="005F03FD"/>
    <w:rsid w:val="005F6784"/>
    <w:rsid w:val="00600CA6"/>
    <w:rsid w:val="0060105F"/>
    <w:rsid w:val="006054B1"/>
    <w:rsid w:val="00606A38"/>
    <w:rsid w:val="00606F11"/>
    <w:rsid w:val="00612A73"/>
    <w:rsid w:val="00626EEC"/>
    <w:rsid w:val="00631D83"/>
    <w:rsid w:val="00633402"/>
    <w:rsid w:val="00637932"/>
    <w:rsid w:val="0065225E"/>
    <w:rsid w:val="00662D2E"/>
    <w:rsid w:val="00667CAA"/>
    <w:rsid w:val="00671892"/>
    <w:rsid w:val="00681545"/>
    <w:rsid w:val="00682755"/>
    <w:rsid w:val="00684816"/>
    <w:rsid w:val="0068570D"/>
    <w:rsid w:val="00686600"/>
    <w:rsid w:val="006921D3"/>
    <w:rsid w:val="0069502B"/>
    <w:rsid w:val="006A1A95"/>
    <w:rsid w:val="006A4A12"/>
    <w:rsid w:val="006B073C"/>
    <w:rsid w:val="006B1FBD"/>
    <w:rsid w:val="006B5DA8"/>
    <w:rsid w:val="006E2B96"/>
    <w:rsid w:val="006E31BF"/>
    <w:rsid w:val="006F257A"/>
    <w:rsid w:val="006F5EA9"/>
    <w:rsid w:val="00715B69"/>
    <w:rsid w:val="0071748F"/>
    <w:rsid w:val="00717FDE"/>
    <w:rsid w:val="00722F2E"/>
    <w:rsid w:val="00725CB7"/>
    <w:rsid w:val="0073567E"/>
    <w:rsid w:val="00741BBF"/>
    <w:rsid w:val="007467C3"/>
    <w:rsid w:val="0075441A"/>
    <w:rsid w:val="00764926"/>
    <w:rsid w:val="00765EEE"/>
    <w:rsid w:val="00771740"/>
    <w:rsid w:val="00773C10"/>
    <w:rsid w:val="00777564"/>
    <w:rsid w:val="00780770"/>
    <w:rsid w:val="00781A5C"/>
    <w:rsid w:val="007A2815"/>
    <w:rsid w:val="007A4BC6"/>
    <w:rsid w:val="007B1D80"/>
    <w:rsid w:val="007C2C90"/>
    <w:rsid w:val="007C30DA"/>
    <w:rsid w:val="007D489D"/>
    <w:rsid w:val="007D6A5A"/>
    <w:rsid w:val="007D708B"/>
    <w:rsid w:val="007E5F20"/>
    <w:rsid w:val="007F5B27"/>
    <w:rsid w:val="007F7461"/>
    <w:rsid w:val="008054FB"/>
    <w:rsid w:val="0080568A"/>
    <w:rsid w:val="008077A1"/>
    <w:rsid w:val="00807B1C"/>
    <w:rsid w:val="008136B1"/>
    <w:rsid w:val="00813FAB"/>
    <w:rsid w:val="0084001A"/>
    <w:rsid w:val="008467D8"/>
    <w:rsid w:val="00847662"/>
    <w:rsid w:val="008476BD"/>
    <w:rsid w:val="0085237B"/>
    <w:rsid w:val="0086000A"/>
    <w:rsid w:val="0086009E"/>
    <w:rsid w:val="00861D24"/>
    <w:rsid w:val="00870B22"/>
    <w:rsid w:val="00880296"/>
    <w:rsid w:val="00880A47"/>
    <w:rsid w:val="00886011"/>
    <w:rsid w:val="008966B9"/>
    <w:rsid w:val="008A4F5E"/>
    <w:rsid w:val="008A620B"/>
    <w:rsid w:val="008B5C4E"/>
    <w:rsid w:val="008B6DFE"/>
    <w:rsid w:val="008C3F85"/>
    <w:rsid w:val="008C61C9"/>
    <w:rsid w:val="008E5979"/>
    <w:rsid w:val="008F648A"/>
    <w:rsid w:val="0090125C"/>
    <w:rsid w:val="00901D0A"/>
    <w:rsid w:val="009206F8"/>
    <w:rsid w:val="00925935"/>
    <w:rsid w:val="00930A34"/>
    <w:rsid w:val="00931DFD"/>
    <w:rsid w:val="00932B7B"/>
    <w:rsid w:val="0094103F"/>
    <w:rsid w:val="00954043"/>
    <w:rsid w:val="009617BD"/>
    <w:rsid w:val="00966AB6"/>
    <w:rsid w:val="009673AE"/>
    <w:rsid w:val="00977A12"/>
    <w:rsid w:val="00982FD0"/>
    <w:rsid w:val="00990DE9"/>
    <w:rsid w:val="00993483"/>
    <w:rsid w:val="0099679C"/>
    <w:rsid w:val="009A076B"/>
    <w:rsid w:val="009A0B4C"/>
    <w:rsid w:val="009A5370"/>
    <w:rsid w:val="009B1359"/>
    <w:rsid w:val="009B17D0"/>
    <w:rsid w:val="009B3063"/>
    <w:rsid w:val="009B3E8C"/>
    <w:rsid w:val="009B5069"/>
    <w:rsid w:val="009D2DEB"/>
    <w:rsid w:val="009E75C0"/>
    <w:rsid w:val="009E7B33"/>
    <w:rsid w:val="009F0A90"/>
    <w:rsid w:val="009F374D"/>
    <w:rsid w:val="00A025EF"/>
    <w:rsid w:val="00A0594E"/>
    <w:rsid w:val="00A179A2"/>
    <w:rsid w:val="00A2584E"/>
    <w:rsid w:val="00A4003E"/>
    <w:rsid w:val="00A40E3A"/>
    <w:rsid w:val="00A444FB"/>
    <w:rsid w:val="00A44BD0"/>
    <w:rsid w:val="00A56727"/>
    <w:rsid w:val="00A61BFF"/>
    <w:rsid w:val="00A8671E"/>
    <w:rsid w:val="00AE58E7"/>
    <w:rsid w:val="00AE5F8A"/>
    <w:rsid w:val="00AF2112"/>
    <w:rsid w:val="00AF2B87"/>
    <w:rsid w:val="00B017CF"/>
    <w:rsid w:val="00B01873"/>
    <w:rsid w:val="00B15C45"/>
    <w:rsid w:val="00B27F21"/>
    <w:rsid w:val="00B5003E"/>
    <w:rsid w:val="00B51583"/>
    <w:rsid w:val="00B56780"/>
    <w:rsid w:val="00B56F1F"/>
    <w:rsid w:val="00B74B66"/>
    <w:rsid w:val="00B75A8E"/>
    <w:rsid w:val="00B8615C"/>
    <w:rsid w:val="00BA7A49"/>
    <w:rsid w:val="00BB75E9"/>
    <w:rsid w:val="00BB7CEF"/>
    <w:rsid w:val="00BC0030"/>
    <w:rsid w:val="00BD35BD"/>
    <w:rsid w:val="00BD7B8A"/>
    <w:rsid w:val="00BE2AC7"/>
    <w:rsid w:val="00BF7177"/>
    <w:rsid w:val="00C01A9A"/>
    <w:rsid w:val="00C02D81"/>
    <w:rsid w:val="00C04D2A"/>
    <w:rsid w:val="00C33389"/>
    <w:rsid w:val="00C502AC"/>
    <w:rsid w:val="00C5067C"/>
    <w:rsid w:val="00C55F75"/>
    <w:rsid w:val="00C63D2B"/>
    <w:rsid w:val="00C72734"/>
    <w:rsid w:val="00C748D7"/>
    <w:rsid w:val="00C80AFC"/>
    <w:rsid w:val="00C9003D"/>
    <w:rsid w:val="00C94C15"/>
    <w:rsid w:val="00CA4A44"/>
    <w:rsid w:val="00CA7086"/>
    <w:rsid w:val="00CB027D"/>
    <w:rsid w:val="00CB0777"/>
    <w:rsid w:val="00CB0AA8"/>
    <w:rsid w:val="00CC4E75"/>
    <w:rsid w:val="00CE762F"/>
    <w:rsid w:val="00CF0B16"/>
    <w:rsid w:val="00CF34F8"/>
    <w:rsid w:val="00D07C62"/>
    <w:rsid w:val="00D1261C"/>
    <w:rsid w:val="00D21740"/>
    <w:rsid w:val="00D21F06"/>
    <w:rsid w:val="00D22BAA"/>
    <w:rsid w:val="00D25188"/>
    <w:rsid w:val="00D262AC"/>
    <w:rsid w:val="00D312B7"/>
    <w:rsid w:val="00D36073"/>
    <w:rsid w:val="00D41EE3"/>
    <w:rsid w:val="00D50C0B"/>
    <w:rsid w:val="00D529E1"/>
    <w:rsid w:val="00D646FF"/>
    <w:rsid w:val="00D71E7C"/>
    <w:rsid w:val="00D92696"/>
    <w:rsid w:val="00D93249"/>
    <w:rsid w:val="00D9681E"/>
    <w:rsid w:val="00DA3F7D"/>
    <w:rsid w:val="00DA72E0"/>
    <w:rsid w:val="00DB4785"/>
    <w:rsid w:val="00DC0D92"/>
    <w:rsid w:val="00DC22E1"/>
    <w:rsid w:val="00DD39B3"/>
    <w:rsid w:val="00DD594E"/>
    <w:rsid w:val="00DE0906"/>
    <w:rsid w:val="00DE5EC9"/>
    <w:rsid w:val="00E050CB"/>
    <w:rsid w:val="00E1276E"/>
    <w:rsid w:val="00E12A67"/>
    <w:rsid w:val="00E12BE9"/>
    <w:rsid w:val="00E14CCD"/>
    <w:rsid w:val="00E16E4D"/>
    <w:rsid w:val="00E20EF1"/>
    <w:rsid w:val="00E3190D"/>
    <w:rsid w:val="00E32DDF"/>
    <w:rsid w:val="00E42A07"/>
    <w:rsid w:val="00E55054"/>
    <w:rsid w:val="00E612CE"/>
    <w:rsid w:val="00E62607"/>
    <w:rsid w:val="00E6420C"/>
    <w:rsid w:val="00E710EE"/>
    <w:rsid w:val="00E775B6"/>
    <w:rsid w:val="00E903C5"/>
    <w:rsid w:val="00E926D2"/>
    <w:rsid w:val="00E928A6"/>
    <w:rsid w:val="00E94416"/>
    <w:rsid w:val="00EC65D6"/>
    <w:rsid w:val="00EE12A5"/>
    <w:rsid w:val="00F10E96"/>
    <w:rsid w:val="00F206B7"/>
    <w:rsid w:val="00F23C8D"/>
    <w:rsid w:val="00F256DA"/>
    <w:rsid w:val="00F25B44"/>
    <w:rsid w:val="00F33DA0"/>
    <w:rsid w:val="00F340ED"/>
    <w:rsid w:val="00F43344"/>
    <w:rsid w:val="00F44F1C"/>
    <w:rsid w:val="00F57D29"/>
    <w:rsid w:val="00F64A7C"/>
    <w:rsid w:val="00F72E93"/>
    <w:rsid w:val="00F81730"/>
    <w:rsid w:val="00F84F20"/>
    <w:rsid w:val="00F8567D"/>
    <w:rsid w:val="00FA0FEC"/>
    <w:rsid w:val="00FA342B"/>
    <w:rsid w:val="00FA7EB5"/>
    <w:rsid w:val="00FB1B6B"/>
    <w:rsid w:val="00FB2F24"/>
    <w:rsid w:val="00FC3A4D"/>
    <w:rsid w:val="00FC3FF0"/>
    <w:rsid w:val="00FC542A"/>
    <w:rsid w:val="00FD301A"/>
    <w:rsid w:val="00FE3AA8"/>
    <w:rsid w:val="00FF4BDB"/>
    <w:rsid w:val="00FF6FE1"/>
    <w:rsid w:val="03ABC83B"/>
    <w:rsid w:val="18444AE0"/>
    <w:rsid w:val="25FCBEE7"/>
    <w:rsid w:val="3080C1ED"/>
    <w:rsid w:val="33E3DBEE"/>
    <w:rsid w:val="3F3A3A50"/>
    <w:rsid w:val="40707F5E"/>
    <w:rsid w:val="44660F5E"/>
    <w:rsid w:val="44C6EEF9"/>
    <w:rsid w:val="4657C160"/>
    <w:rsid w:val="4932527E"/>
    <w:rsid w:val="516C18E0"/>
    <w:rsid w:val="519C9BB7"/>
    <w:rsid w:val="54B68D5C"/>
    <w:rsid w:val="64BCCC58"/>
    <w:rsid w:val="6CB485CA"/>
    <w:rsid w:val="7048B186"/>
    <w:rsid w:val="748C5FF2"/>
    <w:rsid w:val="758C4271"/>
    <w:rsid w:val="7F85B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15000E"/>
  <w14:defaultImageDpi w14:val="0"/>
  <w15:docId w15:val="{947F41F9-E9A3-40B3-8FEA-7346687A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pPr>
      <w:jc w:val="both"/>
    </w:pPr>
    <w:rPr>
      <w:sz w:val="26"/>
      <w:szCs w:val="2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rPr>
      <w:sz w:val="48"/>
      <w:szCs w:val="48"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locked/>
    <w:rPr>
      <w:rFonts w:ascii="Cambria" w:hAnsi="Cambria" w:cs="Times New Roman"/>
      <w:b/>
      <w:kern w:val="28"/>
      <w:sz w:val="32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412B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imes New Roman"/>
      <w:sz w:val="16"/>
    </w:rPr>
  </w:style>
  <w:style w:type="character" w:styleId="Numerstrony">
    <w:name w:val="page number"/>
    <w:uiPriority w:val="99"/>
    <w:rsid w:val="00405F2C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5C1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35C1A"/>
    <w:rPr>
      <w:rFonts w:cs="Times New Roman"/>
    </w:rPr>
  </w:style>
  <w:style w:type="character" w:styleId="Odwoanieprzypisukocowego">
    <w:name w:val="endnote reference"/>
    <w:uiPriority w:val="99"/>
    <w:semiHidden/>
    <w:unhideWhenUsed/>
    <w:rsid w:val="00435C1A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94103F"/>
    <w:pPr>
      <w:ind w:left="720"/>
      <w:contextualSpacing/>
    </w:pPr>
  </w:style>
  <w:style w:type="paragraph" w:styleId="Poprawka">
    <w:name w:val="Revision"/>
    <w:hidden/>
    <w:uiPriority w:val="99"/>
    <w:semiHidden/>
    <w:rsid w:val="00C63D2B"/>
    <w:rPr>
      <w:sz w:val="24"/>
      <w:szCs w:val="24"/>
      <w:lang w:eastAsia="pl-PL"/>
    </w:rPr>
  </w:style>
  <w:style w:type="paragraph" w:customStyle="1" w:styleId="TreBold">
    <w:name w:val="Treść_Bold"/>
    <w:rsid w:val="00004F4F"/>
    <w:pPr>
      <w:suppressAutoHyphens/>
      <w:spacing w:line="268" w:lineRule="exact"/>
      <w:jc w:val="center"/>
    </w:pPr>
    <w:rPr>
      <w:rFonts w:ascii="Arial" w:eastAsia="Calibri" w:hAnsi="Arial"/>
      <w:b/>
      <w:bCs/>
      <w:color w:val="000000"/>
      <w:sz w:val="21"/>
      <w:szCs w:val="21"/>
      <w:lang w:eastAsia="ar-SA"/>
    </w:rPr>
  </w:style>
  <w:style w:type="paragraph" w:customStyle="1" w:styleId="rodekTre13">
    <w:name w:val="Środek Treść_13"/>
    <w:aliases w:val="4"/>
    <w:next w:val="TreBold"/>
    <w:qFormat/>
    <w:rsid w:val="00004F4F"/>
    <w:pPr>
      <w:suppressAutoHyphens/>
      <w:spacing w:line="268" w:lineRule="exact"/>
      <w:jc w:val="center"/>
    </w:pPr>
    <w:rPr>
      <w:rFonts w:ascii="Arial" w:eastAsia="Calibri" w:hAnsi="Arial"/>
      <w:color w:val="000000"/>
      <w:sz w:val="21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urb\Documents\BARTOSZ\ROK%202013\3037\3037.106%20doty%20wspracnia%20przy%20przyg.%20dokumentacji%20technicznej%20przebudowy%20DW%20913%20Pyrzowice\porozumienia%20i%20umowa%20(wersja%20stycze&#324;)\uchwa&#322;a%20pomoc%20psary%20201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8" ma:contentTypeDescription="Utwórz nowy dokument." ma:contentTypeScope="" ma:versionID="63b55edfadf7f17cfb49f20972a66c13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7783e9d345fea653ec3fdfc1687688c4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888FB-3887-4F6B-BCE0-388F6582D0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429399-9B34-405E-91E6-4B436FE424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A99A2-5ACF-4790-A1C8-FD8F2ACEC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uchwała pomoc psary 2014</Template>
  <TotalTime>7</TotalTime>
  <Pages>2</Pages>
  <Words>814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38 / 219 / II / 2005</vt:lpstr>
    </vt:vector>
  </TitlesOfParts>
  <Company>Urząd Marszałkowski Województwa Śląskiego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38 / 219 / II / 2005</dc:title>
  <dc:subject/>
  <dc:creator>Komur Bartosz</dc:creator>
  <cp:keywords/>
  <dc:description/>
  <cp:lastModifiedBy>Komur Bartosz</cp:lastModifiedBy>
  <cp:revision>6</cp:revision>
  <cp:lastPrinted>2020-09-07T08:57:00Z</cp:lastPrinted>
  <dcterms:created xsi:type="dcterms:W3CDTF">2026-09-24T09:22:00Z</dcterms:created>
  <dcterms:modified xsi:type="dcterms:W3CDTF">2026-10-08T06:59:00Z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